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5DA4C" w14:textId="77777777" w:rsidR="00E66795" w:rsidRPr="00D04A3D" w:rsidRDefault="00E66795" w:rsidP="00B00FC5">
      <w:pPr>
        <w:pStyle w:val="BodyText"/>
        <w:ind w:left="0"/>
        <w:rPr>
          <w:rFonts w:ascii="Aptos" w:hAnsi="Aptos" w:cs="Arial"/>
          <w:color w:val="3D5567"/>
        </w:rPr>
      </w:pPr>
    </w:p>
    <w:p w14:paraId="359452FA" w14:textId="77777777" w:rsidR="0021288B" w:rsidRPr="00D04A3D" w:rsidRDefault="0021288B" w:rsidP="00B00FC5">
      <w:pPr>
        <w:pStyle w:val="BodyText"/>
        <w:ind w:left="0"/>
        <w:rPr>
          <w:rFonts w:ascii="Aptos" w:hAnsi="Aptos" w:cs="Arial"/>
          <w:color w:val="3D5567"/>
        </w:rPr>
      </w:pPr>
    </w:p>
    <w:p w14:paraId="16401199" w14:textId="77777777" w:rsidR="00E66795" w:rsidRPr="00D04A3D" w:rsidRDefault="00B37116" w:rsidP="00B00FC5">
      <w:pPr>
        <w:pStyle w:val="BodyText"/>
        <w:spacing w:after="30" w:line="280" w:lineRule="exact"/>
        <w:ind w:left="0" w:right="1396"/>
        <w:jc w:val="right"/>
        <w:rPr>
          <w:rFonts w:ascii="Aptos" w:hAnsi="Aptos" w:cs="Arial"/>
          <w:color w:val="000000" w:themeColor="text2"/>
          <w:sz w:val="20"/>
          <w:szCs w:val="20"/>
        </w:rPr>
      </w:pPr>
      <w:r w:rsidRPr="00D04A3D">
        <w:rPr>
          <w:rFonts w:ascii="Aptos" w:hAnsi="Aptos"/>
          <w:noProof/>
          <w:color w:val="000000" w:themeColor="text2"/>
          <w:sz w:val="20"/>
          <w:szCs w:val="20"/>
        </w:rPr>
        <w:drawing>
          <wp:anchor distT="0" distB="0" distL="114300" distR="114300" simplePos="0" relativeHeight="251659776" behindDoc="1" locked="0" layoutInCell="1" allowOverlap="1" wp14:anchorId="7C1B2A82" wp14:editId="73A32386">
            <wp:simplePos x="0" y="0"/>
            <wp:positionH relativeFrom="column">
              <wp:posOffset>293857</wp:posOffset>
            </wp:positionH>
            <wp:positionV relativeFrom="paragraph">
              <wp:posOffset>-642620</wp:posOffset>
            </wp:positionV>
            <wp:extent cx="1510665" cy="951230"/>
            <wp:effectExtent l="0" t="0" r="0" b="1270"/>
            <wp:wrapNone/>
            <wp:docPr id="1988482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271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0665" cy="951230"/>
                    </a:xfrm>
                    <a:prstGeom prst="rect">
                      <a:avLst/>
                    </a:prstGeom>
                  </pic:spPr>
                </pic:pic>
              </a:graphicData>
            </a:graphic>
            <wp14:sizeRelH relativeFrom="margin">
              <wp14:pctWidth>0</wp14:pctWidth>
            </wp14:sizeRelH>
            <wp14:sizeRelV relativeFrom="margin">
              <wp14:pctHeight>0</wp14:pctHeight>
            </wp14:sizeRelV>
          </wp:anchor>
        </w:drawing>
      </w:r>
    </w:p>
    <w:p w14:paraId="32EFDDB8" w14:textId="77777777" w:rsidR="00A16713" w:rsidRPr="00D04A3D" w:rsidRDefault="00A16713" w:rsidP="00B00FC5">
      <w:pPr>
        <w:pStyle w:val="BodyText"/>
        <w:spacing w:after="30" w:line="280" w:lineRule="exact"/>
        <w:ind w:left="0"/>
        <w:jc w:val="center"/>
        <w:rPr>
          <w:rFonts w:ascii="Aptos" w:hAnsi="Aptos" w:cs="Arial"/>
          <w:color w:val="000000" w:themeColor="text2"/>
        </w:rPr>
        <w:sectPr w:rsidR="00A16713" w:rsidRPr="00D04A3D" w:rsidSect="00B00FC5">
          <w:headerReference w:type="even" r:id="rId8"/>
          <w:headerReference w:type="default" r:id="rId9"/>
          <w:footerReference w:type="even" r:id="rId10"/>
          <w:footerReference w:type="default" r:id="rId11"/>
          <w:headerReference w:type="first" r:id="rId12"/>
          <w:footerReference w:type="first" r:id="rId13"/>
          <w:type w:val="continuous"/>
          <w:pgSz w:w="11910" w:h="16840"/>
          <w:pgMar w:top="1806" w:right="1278" w:bottom="280" w:left="1276" w:header="805" w:footer="720" w:gutter="0"/>
          <w:cols w:num="2" w:space="720" w:equalWidth="0">
            <w:col w:w="2437" w:space="4345"/>
            <w:col w:w="3948"/>
          </w:cols>
        </w:sectPr>
      </w:pPr>
    </w:p>
    <w:p w14:paraId="3719AC18" w14:textId="77777777" w:rsidR="00A16713" w:rsidRPr="00D04A3D" w:rsidRDefault="00A16713" w:rsidP="00B00FC5">
      <w:pPr>
        <w:pStyle w:val="BodyText"/>
        <w:spacing w:after="60" w:line="280" w:lineRule="exact"/>
        <w:ind w:left="0"/>
        <w:rPr>
          <w:rFonts w:ascii="Aptos" w:hAnsi="Aptos" w:cs="Arial"/>
          <w:color w:val="000000" w:themeColor="text2"/>
          <w:sz w:val="24"/>
          <w:szCs w:val="20"/>
        </w:rPr>
      </w:pPr>
    </w:p>
    <w:p w14:paraId="6EEBDCCC" w14:textId="795F3A17" w:rsidR="006A3384" w:rsidRPr="005E1422" w:rsidRDefault="005E1422" w:rsidP="00B00FC5">
      <w:pPr>
        <w:pStyle w:val="BodyText"/>
        <w:spacing w:before="122" w:line="280" w:lineRule="exact"/>
        <w:ind w:left="0"/>
        <w:rPr>
          <w:rFonts w:ascii="Aptos" w:hAnsi="Aptos" w:cs="Arial"/>
          <w:b/>
          <w:bCs/>
          <w:color w:val="000000" w:themeColor="text2"/>
          <w:sz w:val="24"/>
          <w:szCs w:val="24"/>
        </w:rPr>
      </w:pPr>
      <w:r w:rsidRPr="005E1422">
        <w:rPr>
          <w:rFonts w:ascii="Aptos" w:hAnsi="Aptos" w:cs="Arial"/>
          <w:b/>
          <w:bCs/>
          <w:color w:val="000000" w:themeColor="text2"/>
          <w:sz w:val="24"/>
          <w:szCs w:val="24"/>
        </w:rPr>
        <w:t>Diversity Data Monitoring Form</w:t>
      </w:r>
    </w:p>
    <w:p w14:paraId="69827445" w14:textId="77777777" w:rsidR="006A3384" w:rsidRPr="00D04A3D" w:rsidRDefault="006A3384" w:rsidP="00B00FC5">
      <w:pPr>
        <w:pStyle w:val="BodyText"/>
        <w:spacing w:before="122" w:line="280" w:lineRule="exact"/>
        <w:ind w:left="0"/>
        <w:rPr>
          <w:rFonts w:ascii="Aptos" w:hAnsi="Aptos" w:cs="Arial"/>
          <w:b/>
          <w:bCs/>
          <w:color w:val="000000" w:themeColor="text2"/>
        </w:rPr>
      </w:pPr>
    </w:p>
    <w:p w14:paraId="4D017914" w14:textId="77777777" w:rsidR="002A1FE5" w:rsidRPr="00216394" w:rsidRDefault="002A1FE5" w:rsidP="002A1FE5">
      <w:pPr>
        <w:rPr>
          <w:rFonts w:asciiTheme="minorHAnsi" w:hAnsiTheme="minorHAnsi" w:cs="Arial"/>
          <w:iCs/>
        </w:rPr>
      </w:pPr>
      <w:r w:rsidRPr="00216394">
        <w:rPr>
          <w:rFonts w:asciiTheme="minorHAnsi" w:hAnsiTheme="minorHAnsi" w:cs="Arial"/>
          <w:iCs/>
        </w:rPr>
        <w:t xml:space="preserve">The Daphne Jackson Trust is fully committed to supporting inclusion and diversity across all areas of our work. We want to ensure that we reach as many people as possible, from all walks of life. To do this, we are asking you to provide diversity information which we will use to analyse the effectiveness of our reach, and of our policies and processes to inform their future development.  </w:t>
      </w:r>
    </w:p>
    <w:p w14:paraId="2F82B93F" w14:textId="77777777" w:rsidR="00216394" w:rsidRPr="00216394" w:rsidRDefault="00216394" w:rsidP="002A1FE5">
      <w:pPr>
        <w:rPr>
          <w:rFonts w:asciiTheme="minorHAnsi" w:hAnsiTheme="minorHAnsi" w:cs="Arial"/>
          <w:iCs/>
        </w:rPr>
      </w:pPr>
    </w:p>
    <w:p w14:paraId="19430414" w14:textId="77777777" w:rsidR="00F151E7" w:rsidRDefault="00216394" w:rsidP="00216394">
      <w:pPr>
        <w:rPr>
          <w:rFonts w:asciiTheme="minorHAnsi" w:hAnsiTheme="minorHAnsi" w:cs="Arial"/>
          <w:iCs/>
        </w:rPr>
      </w:pPr>
      <w:r w:rsidRPr="00216394">
        <w:rPr>
          <w:rFonts w:asciiTheme="minorHAnsi" w:hAnsiTheme="minorHAnsi" w:cs="Arial"/>
          <w:iCs/>
        </w:rPr>
        <w:t xml:space="preserve">The information provided will be treated sensitively, with strict confidentiality and in accordance with the terms of data protection legislation. It will only be used internally, within the Daphne Jackson Trust. You do not have to tell us your name or anything that you think would easily identify </w:t>
      </w:r>
    </w:p>
    <w:p w14:paraId="10A3956A" w14:textId="2B81450E" w:rsidR="00216394" w:rsidRDefault="00216394" w:rsidP="00216394">
      <w:pPr>
        <w:rPr>
          <w:rFonts w:asciiTheme="minorHAnsi" w:hAnsiTheme="minorHAnsi" w:cs="Arial"/>
          <w:iCs/>
        </w:rPr>
      </w:pPr>
      <w:r w:rsidRPr="00216394">
        <w:rPr>
          <w:rFonts w:asciiTheme="minorHAnsi" w:hAnsiTheme="minorHAnsi" w:cs="Arial"/>
          <w:iCs/>
        </w:rPr>
        <w:t xml:space="preserve">you, if you prefer not to. </w:t>
      </w:r>
    </w:p>
    <w:p w14:paraId="10B86EBE" w14:textId="77777777" w:rsidR="00F151E7" w:rsidRDefault="00F151E7" w:rsidP="00216394">
      <w:pPr>
        <w:rPr>
          <w:rFonts w:asciiTheme="minorHAnsi" w:hAnsiTheme="minorHAnsi" w:cs="Arial"/>
          <w:iCs/>
        </w:rPr>
      </w:pPr>
    </w:p>
    <w:p w14:paraId="602B293A" w14:textId="77777777" w:rsidR="00F151E7" w:rsidRPr="00F151E7" w:rsidRDefault="00F151E7" w:rsidP="00F151E7">
      <w:pPr>
        <w:rPr>
          <w:rFonts w:ascii="Aptos" w:hAnsi="Aptos" w:cs="Arial"/>
          <w:iCs/>
        </w:rPr>
      </w:pPr>
      <w:r w:rsidRPr="00F151E7">
        <w:rPr>
          <w:rFonts w:ascii="Aptos" w:hAnsi="Aptos" w:cs="Arial"/>
          <w:iCs/>
        </w:rPr>
        <w:t xml:space="preserve">You can choose not to answer some or </w:t>
      </w:r>
      <w:proofErr w:type="gramStart"/>
      <w:r w:rsidRPr="00F151E7">
        <w:rPr>
          <w:rFonts w:ascii="Aptos" w:hAnsi="Aptos" w:cs="Arial"/>
          <w:iCs/>
        </w:rPr>
        <w:t>all of</w:t>
      </w:r>
      <w:proofErr w:type="gramEnd"/>
      <w:r w:rsidRPr="00F151E7">
        <w:rPr>
          <w:rFonts w:ascii="Aptos" w:hAnsi="Aptos" w:cs="Arial"/>
          <w:iCs/>
        </w:rPr>
        <w:t xml:space="preserve"> the questions if you prefer not to share information. </w:t>
      </w:r>
    </w:p>
    <w:p w14:paraId="2E7BABD1" w14:textId="77777777" w:rsidR="00F151E7" w:rsidRPr="00F151E7" w:rsidRDefault="00F151E7" w:rsidP="00F151E7">
      <w:pPr>
        <w:rPr>
          <w:rFonts w:ascii="Aptos" w:hAnsi="Aptos" w:cs="Arial"/>
          <w:iCs/>
        </w:rPr>
      </w:pPr>
      <w:r w:rsidRPr="00F151E7">
        <w:rPr>
          <w:rFonts w:ascii="Aptos" w:hAnsi="Aptos" w:cs="Arial"/>
          <w:iCs/>
        </w:rPr>
        <w:t>If published, we will publish aggregated data only and ensure that none of this could identify any individuals. This means that we will not necessarily publish everything – particularly where we have very small numbers of people representing certain characteristics. Please do talk to any member of the Daphne Jackson Trust team if you have any concerns about this.</w:t>
      </w:r>
    </w:p>
    <w:p w14:paraId="72D97AB2" w14:textId="00DCB796" w:rsidR="00F151E7" w:rsidRPr="00F151E7" w:rsidRDefault="00F151E7" w:rsidP="00F151E7">
      <w:pPr>
        <w:rPr>
          <w:rFonts w:ascii="Aptos" w:hAnsi="Aptos" w:cs="Arial"/>
          <w:iCs/>
        </w:rPr>
      </w:pPr>
      <w:r w:rsidRPr="00F151E7">
        <w:rPr>
          <w:rFonts w:ascii="Aptos" w:hAnsi="Aptos" w:cs="Arial"/>
          <w:iCs/>
        </w:rPr>
        <w:t xml:space="preserve"> </w:t>
      </w:r>
    </w:p>
    <w:p w14:paraId="70008CEC" w14:textId="6D4A2DB5" w:rsidR="00F151E7" w:rsidRPr="00F151E7" w:rsidRDefault="00F151E7" w:rsidP="00F151E7">
      <w:pPr>
        <w:rPr>
          <w:rFonts w:ascii="Aptos" w:hAnsi="Aptos" w:cs="Arial"/>
          <w:iCs/>
        </w:rPr>
      </w:pPr>
      <w:r w:rsidRPr="00F151E7">
        <w:rPr>
          <w:rFonts w:ascii="Aptos" w:hAnsi="Aptos" w:cs="Arial"/>
          <w:iCs/>
        </w:rPr>
        <w:t>Questions are asked in alphabetical order by topic. Responses to all questions are optional</w:t>
      </w:r>
      <w:r>
        <w:rPr>
          <w:rFonts w:ascii="Aptos" w:hAnsi="Aptos" w:cs="Arial"/>
          <w:iCs/>
        </w:rPr>
        <w:t xml:space="preserve">. You </w:t>
      </w:r>
      <w:r w:rsidR="00F24C7F">
        <w:rPr>
          <w:rFonts w:ascii="Aptos" w:hAnsi="Aptos" w:cs="Arial"/>
          <w:iCs/>
        </w:rPr>
        <w:t>can</w:t>
      </w:r>
      <w:r w:rsidR="00D66886">
        <w:rPr>
          <w:rFonts w:ascii="Aptos" w:hAnsi="Aptos" w:cs="Arial"/>
          <w:iCs/>
        </w:rPr>
        <w:t xml:space="preserve"> </w:t>
      </w:r>
      <w:r w:rsidR="00D66886" w:rsidRPr="00D66886">
        <w:rPr>
          <w:rFonts w:ascii="Aptos" w:hAnsi="Aptos" w:cs="Arial"/>
          <w:iCs/>
        </w:rPr>
        <w:t>choose not to answer some or any of the questions if you prefer not to share information.</w:t>
      </w:r>
    </w:p>
    <w:tbl>
      <w:tblPr>
        <w:tblStyle w:val="TableGrid"/>
        <w:tblW w:w="932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08"/>
        <w:gridCol w:w="14"/>
      </w:tblGrid>
      <w:tr w:rsidR="00AC5577" w:rsidRPr="00FB4059" w14:paraId="41D083FB" w14:textId="77777777" w:rsidTr="006A4C31">
        <w:trPr>
          <w:gridAfter w:val="1"/>
          <w:wAfter w:w="14" w:type="dxa"/>
          <w:trHeight w:val="453"/>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E29DE7" w14:textId="77777777" w:rsidR="00AC5577" w:rsidRPr="00FB4059" w:rsidRDefault="00AC5577" w:rsidP="006A4C31">
            <w:pPr>
              <w:jc w:val="center"/>
              <w:rPr>
                <w:rFonts w:asciiTheme="minorHAnsi" w:hAnsiTheme="minorHAnsi"/>
                <w:b/>
                <w:bCs/>
              </w:rPr>
            </w:pPr>
            <w:r w:rsidRPr="00FB4059">
              <w:rPr>
                <w:rFonts w:asciiTheme="minorHAnsi" w:hAnsiTheme="minorHAnsi"/>
                <w:b/>
                <w:bCs/>
              </w:rPr>
              <w:t>Age</w:t>
            </w:r>
          </w:p>
        </w:tc>
      </w:tr>
      <w:tr w:rsidR="00AC5577" w:rsidRPr="00FB4059" w14:paraId="522AA87E" w14:textId="77777777" w:rsidTr="006A4C31">
        <w:trPr>
          <w:gridAfter w:val="1"/>
          <w:wAfter w:w="14" w:type="dxa"/>
          <w:trHeight w:val="453"/>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63FE96" w14:textId="77777777" w:rsidR="00AC5577" w:rsidRPr="00FB4059" w:rsidRDefault="00AC5577" w:rsidP="006A4C31">
            <w:pPr>
              <w:rPr>
                <w:rFonts w:asciiTheme="minorHAnsi" w:hAnsiTheme="minorHAnsi"/>
                <w:b/>
                <w:bCs/>
              </w:rPr>
            </w:pPr>
            <w:r w:rsidRPr="00FB4059">
              <w:rPr>
                <w:rFonts w:asciiTheme="minorHAnsi" w:hAnsiTheme="minorHAnsi"/>
              </w:rPr>
              <w:t>1. What is your age</w:t>
            </w:r>
          </w:p>
        </w:tc>
      </w:tr>
      <w:tr w:rsidR="00AC5577" w:rsidRPr="00FB4059" w14:paraId="1C234979"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8EC81C"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62750043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Up to 24</w:t>
            </w:r>
          </w:p>
          <w:p w14:paraId="059FA7F4"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27977719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25-29</w:t>
            </w:r>
          </w:p>
          <w:p w14:paraId="58FADD95"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2088580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30-34</w:t>
            </w:r>
          </w:p>
          <w:p w14:paraId="2B1381D6"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96214889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35-39</w:t>
            </w:r>
          </w:p>
          <w:p w14:paraId="2668A704"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8402090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40-44</w:t>
            </w:r>
          </w:p>
          <w:p w14:paraId="17DC07BE"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5685203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45-49</w:t>
            </w:r>
          </w:p>
          <w:p w14:paraId="6F21BBD8"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55561239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50-59</w:t>
            </w:r>
          </w:p>
          <w:p w14:paraId="7C3033AB"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66516060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60-69</w:t>
            </w:r>
          </w:p>
          <w:p w14:paraId="603B1E08"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33404764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70 and over</w:t>
            </w:r>
          </w:p>
          <w:p w14:paraId="56FBFCEF"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89720361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Prefer not to say</w:t>
            </w:r>
          </w:p>
        </w:tc>
      </w:tr>
      <w:tr w:rsidR="00AC5577" w:rsidRPr="00FB4059" w14:paraId="2782BFD1"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C668F9" w14:textId="77777777" w:rsidR="00AC5577" w:rsidRPr="00FB4059" w:rsidRDefault="00AC5577" w:rsidP="006A4C31">
            <w:pPr>
              <w:jc w:val="center"/>
              <w:rPr>
                <w:rFonts w:asciiTheme="minorHAnsi" w:hAnsiTheme="minorHAnsi" w:cs="Arial"/>
                <w:b/>
                <w:bCs/>
                <w:iCs/>
              </w:rPr>
            </w:pPr>
            <w:r w:rsidRPr="00FB4059">
              <w:rPr>
                <w:rFonts w:asciiTheme="minorHAnsi" w:hAnsiTheme="minorHAnsi" w:cs="Arial"/>
                <w:b/>
                <w:bCs/>
                <w:iCs/>
              </w:rPr>
              <w:t>Disability</w:t>
            </w:r>
          </w:p>
          <w:p w14:paraId="26B5CCE9" w14:textId="635EAAF9" w:rsidR="00AC5577" w:rsidRPr="00FB4059" w:rsidRDefault="00AC5577" w:rsidP="006A4C31">
            <w:pPr>
              <w:rPr>
                <w:rFonts w:asciiTheme="minorHAnsi" w:hAnsiTheme="minorHAnsi"/>
              </w:rPr>
            </w:pPr>
            <w:r w:rsidRPr="00FB4059">
              <w:rPr>
                <w:rFonts w:asciiTheme="minorHAnsi" w:hAnsiTheme="minorHAnsi" w:cs="Arial"/>
                <w:bCs/>
                <w:iCs/>
                <w:color w:val="000000"/>
              </w:rPr>
              <w:t xml:space="preserve">The Equality Act 2010 defines a disabled person as someone who has ‘a physical or mental impairment which has a substantial and long-term adverse effect on their ability to carry out normal day to day activities.’ For example, this can include diabetes, learning difficulties, hearing or speech impairments, arthritis, heart problems, depression, epilepsy etc.  However, we accept that this definition is not appropriate for everyone.  </w:t>
            </w:r>
            <w:proofErr w:type="gramStart"/>
            <w:r w:rsidRPr="00FB4059">
              <w:rPr>
                <w:rFonts w:asciiTheme="minorHAnsi" w:hAnsiTheme="minorHAnsi" w:cs="Arial"/>
                <w:bCs/>
                <w:iCs/>
                <w:color w:val="000000"/>
              </w:rPr>
              <w:t xml:space="preserve">With this in </w:t>
            </w:r>
            <w:r w:rsidR="00CA072E" w:rsidRPr="00FB4059">
              <w:rPr>
                <w:rFonts w:asciiTheme="minorHAnsi" w:hAnsiTheme="minorHAnsi" w:cs="Arial"/>
                <w:bCs/>
                <w:iCs/>
                <w:color w:val="000000"/>
              </w:rPr>
              <w:t>mind, please</w:t>
            </w:r>
            <w:proofErr w:type="gramEnd"/>
            <w:r w:rsidRPr="00FB4059">
              <w:rPr>
                <w:rFonts w:asciiTheme="minorHAnsi" w:hAnsiTheme="minorHAnsi" w:cs="Arial"/>
                <w:bCs/>
                <w:iCs/>
                <w:color w:val="000000"/>
              </w:rPr>
              <w:t xml:space="preserve"> answer the questions below from your own perspective and lived experience. </w:t>
            </w:r>
          </w:p>
        </w:tc>
      </w:tr>
      <w:tr w:rsidR="00AC5577" w:rsidRPr="00FB4059" w14:paraId="13EA01E8"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057F1A"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r w:rsidRPr="00FB4059">
              <w:rPr>
                <w:rFonts w:asciiTheme="minorHAnsi" w:hAnsiTheme="minorHAnsi"/>
              </w:rPr>
              <w:t>6.1 Do you consider yourself to be a disabled person?</w:t>
            </w:r>
          </w:p>
        </w:tc>
      </w:tr>
      <w:tr w:rsidR="00AC5577" w:rsidRPr="00FB4059" w14:paraId="45A7328E"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57E59E" w14:textId="77777777" w:rsidR="00AC5577" w:rsidRPr="00FB4059" w:rsidRDefault="00992649" w:rsidP="006A4C31">
            <w:pPr>
              <w:rPr>
                <w:rFonts w:asciiTheme="minorHAnsi" w:hAnsiTheme="minorHAnsi" w:cs="Arial"/>
                <w:iCs/>
                <w:color w:val="000000"/>
              </w:rPr>
            </w:pPr>
            <w:sdt>
              <w:sdtPr>
                <w:rPr>
                  <w:rFonts w:asciiTheme="minorHAnsi" w:hAnsiTheme="minorHAnsi"/>
                </w:rPr>
                <w:id w:val="70452587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No</w:t>
            </w:r>
          </w:p>
          <w:p w14:paraId="2E10AB0D" w14:textId="77777777" w:rsidR="00AC5577" w:rsidRPr="00FB4059" w:rsidRDefault="00992649" w:rsidP="006A4C31">
            <w:pPr>
              <w:rPr>
                <w:rFonts w:asciiTheme="minorHAnsi" w:hAnsiTheme="minorHAnsi" w:cs="Arial"/>
                <w:iCs/>
                <w:color w:val="000000"/>
              </w:rPr>
            </w:pPr>
            <w:sdt>
              <w:sdtPr>
                <w:rPr>
                  <w:rFonts w:asciiTheme="minorHAnsi" w:hAnsiTheme="minorHAnsi"/>
                </w:rPr>
                <w:id w:val="-9285471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Prefer not to say</w:t>
            </w:r>
          </w:p>
          <w:p w14:paraId="507EE498" w14:textId="77777777" w:rsidR="00AC5577" w:rsidRPr="00FB4059" w:rsidRDefault="00992649" w:rsidP="006A4C31">
            <w:pPr>
              <w:rPr>
                <w:rFonts w:asciiTheme="minorHAnsi" w:hAnsiTheme="minorHAnsi" w:cs="Arial"/>
                <w:iCs/>
                <w:color w:val="000000"/>
              </w:rPr>
            </w:pPr>
            <w:sdt>
              <w:sdtPr>
                <w:rPr>
                  <w:rFonts w:asciiTheme="minorHAnsi" w:hAnsiTheme="minorHAnsi"/>
                </w:rPr>
                <w:id w:val="12144086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Yes</w:t>
            </w:r>
          </w:p>
          <w:p w14:paraId="2F147103" w14:textId="77777777" w:rsidR="00AC5577" w:rsidRPr="00FB4059" w:rsidRDefault="00992649" w:rsidP="006A4C31">
            <w:pPr>
              <w:rPr>
                <w:rFonts w:asciiTheme="minorHAnsi" w:hAnsiTheme="minorHAnsi" w:cs="Arial"/>
                <w:iCs/>
                <w:color w:val="000000"/>
              </w:rPr>
            </w:pPr>
            <w:sdt>
              <w:sdtPr>
                <w:rPr>
                  <w:rFonts w:asciiTheme="minorHAnsi" w:hAnsiTheme="minorHAnsi"/>
                </w:rPr>
                <w:id w:val="-75365870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prefer to self-describe in my own words (please describe if you wish)</w:t>
            </w:r>
          </w:p>
          <w:p w14:paraId="3E40591B"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p>
        </w:tc>
      </w:tr>
      <w:tr w:rsidR="00AC5577" w:rsidRPr="00FB4059" w14:paraId="76937B04"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4B51F2" w14:textId="77777777" w:rsidR="00AC5577" w:rsidRPr="00FB4059" w:rsidRDefault="00AC5577" w:rsidP="006A4C31">
            <w:pPr>
              <w:tabs>
                <w:tab w:val="left" w:pos="279"/>
                <w:tab w:val="left" w:pos="1554"/>
                <w:tab w:val="left" w:pos="1838"/>
                <w:tab w:val="left" w:pos="2972"/>
                <w:tab w:val="left" w:pos="3273"/>
              </w:tabs>
              <w:jc w:val="center"/>
              <w:rPr>
                <w:rFonts w:asciiTheme="minorHAnsi" w:hAnsiTheme="minorHAnsi"/>
              </w:rPr>
            </w:pPr>
            <w:r w:rsidRPr="00FB4059">
              <w:rPr>
                <w:rFonts w:asciiTheme="minorHAnsi" w:hAnsiTheme="minorHAnsi"/>
              </w:rPr>
              <w:lastRenderedPageBreak/>
              <w:t>6.2 Do you experience barriers or limitations in your day-to-day activities related to any disability, health conditions or impairments?</w:t>
            </w:r>
          </w:p>
        </w:tc>
      </w:tr>
      <w:tr w:rsidR="00AC5577" w:rsidRPr="00FB4059" w14:paraId="52804463"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E33AF2" w14:textId="77777777" w:rsidR="00AC5577" w:rsidRPr="00FB4059" w:rsidRDefault="00992649" w:rsidP="006A4C31">
            <w:pPr>
              <w:rPr>
                <w:rFonts w:asciiTheme="minorHAnsi" w:hAnsiTheme="minorHAnsi" w:cs="Arial"/>
                <w:iCs/>
                <w:color w:val="000000"/>
              </w:rPr>
            </w:pPr>
            <w:sdt>
              <w:sdtPr>
                <w:rPr>
                  <w:rFonts w:asciiTheme="minorHAnsi" w:hAnsiTheme="minorHAnsi"/>
                </w:rPr>
                <w:id w:val="-68636634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No </w:t>
            </w:r>
          </w:p>
          <w:p w14:paraId="32591E5F" w14:textId="77777777" w:rsidR="00AC5577" w:rsidRPr="00FB4059" w:rsidRDefault="00992649" w:rsidP="006A4C31">
            <w:pPr>
              <w:rPr>
                <w:rFonts w:asciiTheme="minorHAnsi" w:hAnsiTheme="minorHAnsi" w:cs="Arial"/>
                <w:iCs/>
                <w:color w:val="000000"/>
              </w:rPr>
            </w:pPr>
            <w:sdt>
              <w:sdtPr>
                <w:rPr>
                  <w:rFonts w:asciiTheme="minorHAnsi" w:hAnsiTheme="minorHAnsi"/>
                </w:rPr>
                <w:id w:val="207061093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Not applicable</w:t>
            </w:r>
          </w:p>
          <w:p w14:paraId="1FEEEECA" w14:textId="77777777" w:rsidR="00AC5577" w:rsidRPr="00FB4059" w:rsidRDefault="00992649" w:rsidP="006A4C31">
            <w:pPr>
              <w:rPr>
                <w:rFonts w:asciiTheme="minorHAnsi" w:hAnsiTheme="minorHAnsi" w:cs="Arial"/>
                <w:iCs/>
                <w:color w:val="000000"/>
              </w:rPr>
            </w:pPr>
            <w:sdt>
              <w:sdtPr>
                <w:rPr>
                  <w:rFonts w:asciiTheme="minorHAnsi" w:hAnsiTheme="minorHAnsi"/>
                </w:rPr>
                <w:id w:val="-8816617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Yes</w:t>
            </w:r>
          </w:p>
          <w:p w14:paraId="2C4B91C7" w14:textId="77777777" w:rsidR="00AC5577" w:rsidRPr="00FB4059" w:rsidRDefault="00992649" w:rsidP="006A4C31">
            <w:pPr>
              <w:rPr>
                <w:rFonts w:asciiTheme="minorHAnsi" w:hAnsiTheme="minorHAnsi" w:cs="Arial"/>
                <w:iCs/>
                <w:color w:val="000000"/>
              </w:rPr>
            </w:pPr>
            <w:sdt>
              <w:sdtPr>
                <w:rPr>
                  <w:rFonts w:asciiTheme="minorHAnsi" w:hAnsiTheme="minorHAnsi"/>
                </w:rPr>
                <w:id w:val="202543595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Prefer not to say</w:t>
            </w:r>
          </w:p>
          <w:p w14:paraId="6A244353" w14:textId="77777777" w:rsidR="00AC5577" w:rsidRPr="00FB4059" w:rsidRDefault="00992649" w:rsidP="006A4C31">
            <w:pPr>
              <w:rPr>
                <w:rFonts w:asciiTheme="minorHAnsi" w:hAnsiTheme="minorHAnsi" w:cs="Arial"/>
                <w:iCs/>
                <w:color w:val="000000"/>
              </w:rPr>
            </w:pPr>
            <w:sdt>
              <w:sdtPr>
                <w:rPr>
                  <w:rFonts w:asciiTheme="minorHAnsi" w:hAnsiTheme="minorHAnsi"/>
                </w:rPr>
                <w:id w:val="80112742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prefer to self-describe in my own words (please describe if you wish)</w:t>
            </w:r>
          </w:p>
          <w:p w14:paraId="0C37C4A9"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p>
        </w:tc>
      </w:tr>
      <w:tr w:rsidR="00AC5577" w:rsidRPr="00FB4059" w14:paraId="4448F114"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CC5E43" w14:textId="77777777" w:rsidR="00AC5577" w:rsidRPr="00FB4059" w:rsidRDefault="00AC5577" w:rsidP="006A4C31">
            <w:pPr>
              <w:rPr>
                <w:rFonts w:asciiTheme="minorHAnsi" w:hAnsiTheme="minorHAnsi"/>
              </w:rPr>
            </w:pPr>
            <w:r w:rsidRPr="00FB4059">
              <w:rPr>
                <w:rFonts w:asciiTheme="minorHAnsi" w:hAnsiTheme="minorHAnsi"/>
              </w:rPr>
              <w:t>Gender and sexual orientation</w:t>
            </w:r>
          </w:p>
        </w:tc>
      </w:tr>
      <w:tr w:rsidR="00AC5577" w:rsidRPr="00FB4059" w14:paraId="0FDEEF9F"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5563B5" w14:textId="77777777" w:rsidR="00AC5577" w:rsidRPr="00FB4059" w:rsidRDefault="00AC5577" w:rsidP="006A4C31">
            <w:pPr>
              <w:rPr>
                <w:rFonts w:asciiTheme="minorHAnsi" w:hAnsiTheme="minorHAnsi"/>
              </w:rPr>
            </w:pPr>
            <w:r w:rsidRPr="00FB4059">
              <w:rPr>
                <w:rFonts w:asciiTheme="minorHAnsi" w:hAnsiTheme="minorHAnsi"/>
              </w:rPr>
              <w:t>What gender do you identify as?</w:t>
            </w:r>
          </w:p>
        </w:tc>
      </w:tr>
      <w:tr w:rsidR="00AC5577" w:rsidRPr="00FB4059" w14:paraId="1B32ACB7"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9B6A92" w14:textId="77777777" w:rsidR="00AC5577" w:rsidRPr="00FB4059" w:rsidRDefault="00992649" w:rsidP="006A4C31">
            <w:pPr>
              <w:rPr>
                <w:rFonts w:asciiTheme="minorHAnsi" w:hAnsiTheme="minorHAnsi" w:cs="Arial"/>
                <w:iCs/>
                <w:color w:val="000000"/>
              </w:rPr>
            </w:pPr>
            <w:sdt>
              <w:sdtPr>
                <w:rPr>
                  <w:rFonts w:asciiTheme="minorHAnsi" w:hAnsiTheme="minorHAnsi"/>
                </w:rPr>
                <w:id w:val="-165489733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Man</w:t>
            </w:r>
          </w:p>
          <w:p w14:paraId="43544BA4" w14:textId="77777777" w:rsidR="00AC5577" w:rsidRPr="00FB4059" w:rsidRDefault="00992649" w:rsidP="006A4C31">
            <w:pPr>
              <w:rPr>
                <w:rFonts w:asciiTheme="minorHAnsi" w:hAnsiTheme="minorHAnsi" w:cs="Arial"/>
                <w:iCs/>
                <w:color w:val="000000"/>
              </w:rPr>
            </w:pPr>
            <w:sdt>
              <w:sdtPr>
                <w:rPr>
                  <w:rFonts w:asciiTheme="minorHAnsi" w:hAnsiTheme="minorHAnsi"/>
                </w:rPr>
                <w:id w:val="-175026019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Non binary</w:t>
            </w:r>
          </w:p>
          <w:p w14:paraId="13E69BF0" w14:textId="77777777" w:rsidR="00AC5577" w:rsidRPr="00FB4059" w:rsidRDefault="00992649" w:rsidP="006A4C31">
            <w:pPr>
              <w:rPr>
                <w:rFonts w:asciiTheme="minorHAnsi" w:hAnsiTheme="minorHAnsi" w:cs="Arial"/>
                <w:iCs/>
                <w:color w:val="000000"/>
              </w:rPr>
            </w:pPr>
            <w:sdt>
              <w:sdtPr>
                <w:rPr>
                  <w:rFonts w:asciiTheme="minorHAnsi" w:hAnsiTheme="minorHAnsi"/>
                </w:rPr>
                <w:id w:val="119634940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Prefer not to say</w:t>
            </w:r>
          </w:p>
          <w:p w14:paraId="10F8F2FF" w14:textId="77777777" w:rsidR="00AC5577" w:rsidRPr="00FB4059" w:rsidRDefault="00992649" w:rsidP="006A4C31">
            <w:pPr>
              <w:rPr>
                <w:rFonts w:asciiTheme="minorHAnsi" w:hAnsiTheme="minorHAnsi" w:cs="Arial"/>
                <w:iCs/>
                <w:color w:val="000000"/>
              </w:rPr>
            </w:pPr>
            <w:sdt>
              <w:sdtPr>
                <w:rPr>
                  <w:rFonts w:asciiTheme="minorHAnsi" w:hAnsiTheme="minorHAnsi"/>
                </w:rPr>
                <w:id w:val="-96703800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Woman</w:t>
            </w:r>
          </w:p>
          <w:p w14:paraId="398EEBF1" w14:textId="77777777" w:rsidR="00AC5577" w:rsidRPr="00FB4059" w:rsidRDefault="00992649" w:rsidP="006A4C31">
            <w:pPr>
              <w:rPr>
                <w:rFonts w:asciiTheme="minorHAnsi" w:hAnsiTheme="minorHAnsi" w:cs="Arial"/>
                <w:iCs/>
                <w:color w:val="000000"/>
              </w:rPr>
            </w:pPr>
            <w:sdt>
              <w:sdtPr>
                <w:rPr>
                  <w:rFonts w:asciiTheme="minorHAnsi" w:hAnsiTheme="minorHAnsi"/>
                </w:rPr>
                <w:id w:val="-11559553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prefer to self-describe in my own words (use space below)</w:t>
            </w:r>
          </w:p>
          <w:p w14:paraId="3AFE4515" w14:textId="77777777" w:rsidR="00AC5577" w:rsidRPr="00FB4059" w:rsidRDefault="00AC5577" w:rsidP="006A4C31">
            <w:pPr>
              <w:rPr>
                <w:rFonts w:asciiTheme="minorHAnsi" w:hAnsiTheme="minorHAnsi" w:cs="Arial"/>
                <w:iCs/>
                <w:color w:val="000000"/>
              </w:rPr>
            </w:pPr>
          </w:p>
          <w:p w14:paraId="47AD09E0" w14:textId="77777777" w:rsidR="00AC5577" w:rsidRPr="00FB4059" w:rsidRDefault="00AC5577" w:rsidP="006A4C31">
            <w:pPr>
              <w:rPr>
                <w:rFonts w:asciiTheme="minorHAnsi" w:hAnsiTheme="minorHAnsi" w:cs="Arial"/>
                <w:iCs/>
                <w:color w:val="000000"/>
              </w:rPr>
            </w:pPr>
          </w:p>
          <w:p w14:paraId="5460A8A5" w14:textId="77777777" w:rsidR="00AC5577" w:rsidRPr="00FB4059" w:rsidRDefault="00AC5577" w:rsidP="006A4C31">
            <w:pPr>
              <w:rPr>
                <w:rFonts w:asciiTheme="minorHAnsi" w:hAnsiTheme="minorHAnsi"/>
              </w:rPr>
            </w:pPr>
          </w:p>
        </w:tc>
      </w:tr>
      <w:tr w:rsidR="00AC5577" w:rsidRPr="00FB4059" w14:paraId="09F50033"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18BC1B" w14:textId="77777777" w:rsidR="00AC5577" w:rsidRPr="00FB4059" w:rsidRDefault="00AC5577" w:rsidP="006A4C31">
            <w:pPr>
              <w:rPr>
                <w:rFonts w:asciiTheme="minorHAnsi" w:hAnsiTheme="minorHAnsi"/>
              </w:rPr>
            </w:pPr>
            <w:r w:rsidRPr="00FB4059">
              <w:rPr>
                <w:rFonts w:asciiTheme="minorHAnsi" w:hAnsiTheme="minorHAnsi"/>
              </w:rPr>
              <w:t>Do you identify as Trans</w:t>
            </w:r>
          </w:p>
        </w:tc>
      </w:tr>
      <w:tr w:rsidR="00AC5577" w:rsidRPr="00FB4059" w14:paraId="78325C19"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155456"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34839585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No</w:t>
            </w:r>
          </w:p>
          <w:p w14:paraId="28512D5E"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65690783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Prefer not to say</w:t>
            </w:r>
          </w:p>
          <w:p w14:paraId="4D463A57"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71433925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Yes</w:t>
            </w:r>
          </w:p>
          <w:p w14:paraId="1A38ECDE" w14:textId="77777777" w:rsidR="00AC5577" w:rsidRPr="00FB4059" w:rsidRDefault="00992649" w:rsidP="006A4C31">
            <w:pPr>
              <w:tabs>
                <w:tab w:val="left" w:pos="279"/>
                <w:tab w:val="left" w:pos="1554"/>
                <w:tab w:val="left" w:pos="1838"/>
                <w:tab w:val="left" w:pos="2972"/>
                <w:tab w:val="left" w:pos="3273"/>
              </w:tabs>
              <w:rPr>
                <w:rFonts w:asciiTheme="minorHAnsi" w:hAnsiTheme="minorHAnsi" w:cs="Arial"/>
                <w:iCs/>
                <w:color w:val="000000"/>
              </w:rPr>
            </w:pPr>
            <w:sdt>
              <w:sdtPr>
                <w:rPr>
                  <w:rFonts w:asciiTheme="minorHAnsi" w:hAnsiTheme="minorHAnsi"/>
                </w:rPr>
                <w:id w:val="-161458620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prefer to self-describe in my own words (use space below)</w:t>
            </w:r>
          </w:p>
          <w:p w14:paraId="14E3C6EF" w14:textId="77777777" w:rsidR="00AC5577" w:rsidRPr="00FB4059" w:rsidRDefault="00AC5577" w:rsidP="006A4C31">
            <w:pPr>
              <w:tabs>
                <w:tab w:val="left" w:pos="279"/>
                <w:tab w:val="left" w:pos="1554"/>
                <w:tab w:val="left" w:pos="1838"/>
                <w:tab w:val="left" w:pos="2972"/>
                <w:tab w:val="left" w:pos="3273"/>
              </w:tabs>
              <w:rPr>
                <w:rFonts w:asciiTheme="minorHAnsi" w:hAnsiTheme="minorHAnsi" w:cs="Arial"/>
                <w:iCs/>
                <w:color w:val="000000"/>
              </w:rPr>
            </w:pPr>
          </w:p>
          <w:p w14:paraId="015380D7" w14:textId="77777777" w:rsidR="00AC5577" w:rsidRPr="00FB4059" w:rsidRDefault="00AC5577" w:rsidP="006A4C31">
            <w:pPr>
              <w:tabs>
                <w:tab w:val="left" w:pos="279"/>
                <w:tab w:val="left" w:pos="1554"/>
                <w:tab w:val="left" w:pos="1838"/>
                <w:tab w:val="left" w:pos="2972"/>
                <w:tab w:val="left" w:pos="3273"/>
              </w:tabs>
              <w:rPr>
                <w:rFonts w:asciiTheme="minorHAnsi" w:hAnsiTheme="minorHAnsi" w:cs="Arial"/>
                <w:iCs/>
                <w:color w:val="000000"/>
              </w:rPr>
            </w:pPr>
          </w:p>
          <w:p w14:paraId="7B826C8D" w14:textId="77777777" w:rsidR="00AC5577" w:rsidRPr="00FB4059" w:rsidRDefault="00AC5577" w:rsidP="006A4C31">
            <w:pPr>
              <w:tabs>
                <w:tab w:val="left" w:pos="279"/>
                <w:tab w:val="left" w:pos="1554"/>
                <w:tab w:val="left" w:pos="1838"/>
                <w:tab w:val="left" w:pos="2972"/>
                <w:tab w:val="left" w:pos="3273"/>
              </w:tabs>
              <w:rPr>
                <w:rFonts w:asciiTheme="minorHAnsi" w:hAnsiTheme="minorHAnsi" w:cs="Arial"/>
                <w:iCs/>
                <w:color w:val="000000"/>
              </w:rPr>
            </w:pPr>
          </w:p>
          <w:p w14:paraId="558B631F"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p>
          <w:p w14:paraId="5F66720E"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p>
        </w:tc>
      </w:tr>
      <w:tr w:rsidR="00AC5577" w:rsidRPr="00FB4059" w14:paraId="1CC6EF3C"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42331"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r w:rsidRPr="00FB4059">
              <w:rPr>
                <w:rFonts w:asciiTheme="minorHAnsi" w:hAnsiTheme="minorHAnsi"/>
              </w:rPr>
              <w:t>Which of the following best describes your sexual orientation?</w:t>
            </w:r>
          </w:p>
        </w:tc>
      </w:tr>
      <w:tr w:rsidR="00AC5577" w:rsidRPr="00FB4059" w14:paraId="716F9CBB"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D4A1DF"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r w:rsidRPr="00FB4059">
              <w:rPr>
                <w:rFonts w:asciiTheme="minorHAnsi" w:hAnsiTheme="minorHAnsi"/>
              </w:rPr>
              <w:br/>
            </w:r>
            <w:sdt>
              <w:sdtPr>
                <w:rPr>
                  <w:rFonts w:asciiTheme="minorHAnsi" w:hAnsiTheme="minorHAnsi"/>
                </w:rPr>
                <w:id w:val="1719464336"/>
              </w:sdtPr>
              <w:sdtEndPr/>
              <w:sdtContent>
                <w:r w:rsidRPr="00FB4059">
                  <w:rPr>
                    <w:rFonts w:asciiTheme="minorHAnsi" w:eastAsia="MS Gothic" w:hAnsiTheme="minorHAnsi"/>
                    <w:lang w:val="en-US"/>
                  </w:rPr>
                  <w:t>☐</w:t>
                </w:r>
              </w:sdtContent>
            </w:sdt>
            <w:r w:rsidRPr="00FB4059">
              <w:rPr>
                <w:rFonts w:asciiTheme="minorHAnsi" w:hAnsiTheme="minorHAnsi"/>
              </w:rPr>
              <w:t xml:space="preserve">  Asexual</w:t>
            </w:r>
          </w:p>
          <w:p w14:paraId="7652B004"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01395213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Bisexual</w:t>
            </w:r>
          </w:p>
          <w:p w14:paraId="5D3778A5"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09053866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Gay man</w:t>
            </w:r>
          </w:p>
          <w:p w14:paraId="341C4110"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27984640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Gay woman/Lesbian</w:t>
            </w:r>
          </w:p>
          <w:p w14:paraId="3AF8C49A"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78985555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Straight/Heterosexual</w:t>
            </w:r>
          </w:p>
          <w:p w14:paraId="749B0DDA"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85838205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Queer</w:t>
            </w:r>
          </w:p>
          <w:p w14:paraId="7B6F5017"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82539513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Pansexual</w:t>
            </w:r>
          </w:p>
          <w:p w14:paraId="786071C5"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339735605"/>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Prefer not to say</w:t>
            </w:r>
          </w:p>
          <w:p w14:paraId="26F996AB" w14:textId="77777777" w:rsidR="00AC5577" w:rsidRPr="00FB4059" w:rsidRDefault="00992649" w:rsidP="006A4C31">
            <w:pPr>
              <w:tabs>
                <w:tab w:val="left" w:pos="279"/>
                <w:tab w:val="left" w:pos="1554"/>
                <w:tab w:val="left" w:pos="1838"/>
                <w:tab w:val="left" w:pos="2972"/>
                <w:tab w:val="left" w:pos="3273"/>
              </w:tabs>
              <w:rPr>
                <w:rFonts w:asciiTheme="minorHAnsi" w:hAnsiTheme="minorHAnsi"/>
              </w:rPr>
            </w:pPr>
            <w:sdt>
              <w:sdtPr>
                <w:rPr>
                  <w:rFonts w:asciiTheme="minorHAnsi" w:hAnsiTheme="minorHAnsi"/>
                </w:rPr>
                <w:id w:val="1851432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Prefer to self-describe in another way (please use box below)</w:t>
            </w:r>
          </w:p>
          <w:p w14:paraId="5015DA96"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p>
        </w:tc>
      </w:tr>
      <w:tr w:rsidR="00AC5577" w:rsidRPr="00FB4059" w14:paraId="6B3A73FE" w14:textId="77777777" w:rsidTr="006A4C31">
        <w:trPr>
          <w:gridAfter w:val="1"/>
          <w:wAfter w:w="14" w:type="dxa"/>
          <w:trHeight w:val="454"/>
        </w:trPr>
        <w:tc>
          <w:tcPr>
            <w:tcW w:w="93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DCB5E1" w14:textId="77777777" w:rsidR="00AC5577" w:rsidRPr="00FB4059" w:rsidRDefault="00AC5577" w:rsidP="006A4C31">
            <w:pPr>
              <w:tabs>
                <w:tab w:val="left" w:pos="279"/>
                <w:tab w:val="left" w:pos="1554"/>
                <w:tab w:val="left" w:pos="1838"/>
                <w:tab w:val="left" w:pos="2972"/>
                <w:tab w:val="left" w:pos="3273"/>
              </w:tabs>
              <w:rPr>
                <w:rFonts w:asciiTheme="minorHAnsi" w:hAnsiTheme="minorHAnsi"/>
              </w:rPr>
            </w:pPr>
          </w:p>
        </w:tc>
      </w:tr>
      <w:tr w:rsidR="00AC5577" w:rsidRPr="00F22F22" w14:paraId="34AF2250"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80CFC2" w14:textId="77777777" w:rsidR="00AC5577" w:rsidRPr="00FB4059" w:rsidRDefault="00AC5577" w:rsidP="006A4C31">
            <w:pPr>
              <w:jc w:val="center"/>
              <w:rPr>
                <w:rFonts w:asciiTheme="minorHAnsi" w:hAnsiTheme="minorHAnsi" w:cstheme="minorHAnsi"/>
                <w:iCs/>
              </w:rPr>
            </w:pPr>
            <w:r w:rsidRPr="00FB4059">
              <w:rPr>
                <w:rFonts w:asciiTheme="minorHAnsi" w:hAnsiTheme="minorHAnsi" w:cstheme="minorHAnsi"/>
                <w:b/>
                <w:bCs/>
                <w:iCs/>
              </w:rPr>
              <w:t>Ethnic Origin</w:t>
            </w:r>
          </w:p>
        </w:tc>
      </w:tr>
      <w:tr w:rsidR="00AC5577" w:rsidRPr="00117EF8" w14:paraId="2AE27C1A"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C432ED" w14:textId="77777777" w:rsidR="00AC5577" w:rsidRPr="00FB4059" w:rsidRDefault="00AC5577" w:rsidP="006A4C31">
            <w:pPr>
              <w:rPr>
                <w:rFonts w:asciiTheme="minorHAnsi" w:hAnsiTheme="minorHAnsi" w:cstheme="minorHAnsi"/>
                <w:iCs/>
              </w:rPr>
            </w:pPr>
            <w:r w:rsidRPr="00FB4059">
              <w:rPr>
                <w:rFonts w:asciiTheme="minorHAnsi" w:hAnsiTheme="minorHAnsi" w:cstheme="minorHAnsi"/>
                <w:iCs/>
              </w:rPr>
              <w:t>4. This question relates to the cultural group to which you perceive you belong. It is not about your nationality, place of birth or citizenship. Please tick one option that you feel most accurately describes you.</w:t>
            </w:r>
          </w:p>
        </w:tc>
      </w:tr>
      <w:tr w:rsidR="00AC5577" w:rsidRPr="00EB7727" w14:paraId="38C7BADE"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BFA84B" w14:textId="77777777" w:rsidR="00AC5577" w:rsidRPr="00FB4059" w:rsidRDefault="00AC5577" w:rsidP="006A4C31">
            <w:pPr>
              <w:contextualSpacing/>
              <w:rPr>
                <w:rFonts w:asciiTheme="minorHAnsi" w:hAnsiTheme="minorHAnsi"/>
                <w:b/>
                <w:bCs/>
              </w:rPr>
            </w:pPr>
          </w:p>
          <w:p w14:paraId="4CA81D96" w14:textId="77777777" w:rsidR="00AC5577" w:rsidRPr="00FB4059" w:rsidRDefault="00AC5577" w:rsidP="006A4C31">
            <w:pPr>
              <w:contextualSpacing/>
              <w:rPr>
                <w:rFonts w:asciiTheme="minorHAnsi" w:hAnsiTheme="minorHAnsi"/>
                <w:b/>
                <w:bCs/>
              </w:rPr>
            </w:pPr>
            <w:r w:rsidRPr="00FB4059">
              <w:rPr>
                <w:rFonts w:asciiTheme="minorHAnsi" w:hAnsiTheme="minorHAnsi"/>
                <w:b/>
                <w:bCs/>
              </w:rPr>
              <w:lastRenderedPageBreak/>
              <w:t xml:space="preserve">Asian / Asian British </w:t>
            </w:r>
          </w:p>
          <w:p w14:paraId="6883E340" w14:textId="77777777" w:rsidR="00AC5577" w:rsidRPr="00FB4059" w:rsidRDefault="00992649" w:rsidP="006A4C31">
            <w:pPr>
              <w:contextualSpacing/>
              <w:rPr>
                <w:rFonts w:asciiTheme="minorHAnsi" w:hAnsiTheme="minorHAnsi"/>
              </w:rPr>
            </w:pPr>
            <w:sdt>
              <w:sdtPr>
                <w:rPr>
                  <w:rFonts w:asciiTheme="minorHAnsi" w:hAnsiTheme="minorHAnsi"/>
                </w:rPr>
                <w:id w:val="2305965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Bangladeshi</w:t>
            </w:r>
          </w:p>
          <w:p w14:paraId="26B1ED56" w14:textId="77777777" w:rsidR="00AC5577" w:rsidRPr="00FB4059" w:rsidRDefault="00992649" w:rsidP="006A4C31">
            <w:pPr>
              <w:contextualSpacing/>
              <w:rPr>
                <w:rFonts w:asciiTheme="minorHAnsi" w:hAnsiTheme="minorHAnsi"/>
              </w:rPr>
            </w:pPr>
            <w:sdt>
              <w:sdtPr>
                <w:rPr>
                  <w:rFonts w:asciiTheme="minorHAnsi" w:hAnsiTheme="minorHAnsi"/>
                </w:rPr>
                <w:id w:val="168402070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Chinese</w:t>
            </w:r>
          </w:p>
          <w:p w14:paraId="12EAC2FA" w14:textId="77777777" w:rsidR="00AC5577" w:rsidRPr="00FB4059" w:rsidRDefault="00992649" w:rsidP="006A4C31">
            <w:pPr>
              <w:contextualSpacing/>
              <w:rPr>
                <w:rFonts w:asciiTheme="minorHAnsi" w:hAnsiTheme="minorHAnsi"/>
              </w:rPr>
            </w:pPr>
            <w:sdt>
              <w:sdtPr>
                <w:rPr>
                  <w:rFonts w:asciiTheme="minorHAnsi" w:hAnsiTheme="minorHAnsi"/>
                </w:rPr>
                <w:id w:val="-3489465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Indian</w:t>
            </w:r>
          </w:p>
          <w:p w14:paraId="5346B647" w14:textId="77777777" w:rsidR="00AC5577" w:rsidRPr="00FB4059" w:rsidRDefault="00992649" w:rsidP="006A4C31">
            <w:pPr>
              <w:contextualSpacing/>
              <w:rPr>
                <w:rFonts w:asciiTheme="minorHAnsi" w:hAnsiTheme="minorHAnsi"/>
              </w:rPr>
            </w:pPr>
            <w:sdt>
              <w:sdtPr>
                <w:rPr>
                  <w:rFonts w:asciiTheme="minorHAnsi" w:hAnsiTheme="minorHAnsi"/>
                </w:rPr>
                <w:id w:val="-31873173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Japanese</w:t>
            </w:r>
          </w:p>
          <w:p w14:paraId="5ACBAA3E" w14:textId="77777777" w:rsidR="00AC5577" w:rsidRPr="00FB4059" w:rsidRDefault="00992649" w:rsidP="006A4C31">
            <w:pPr>
              <w:contextualSpacing/>
              <w:rPr>
                <w:rFonts w:asciiTheme="minorHAnsi" w:hAnsiTheme="minorHAnsi"/>
              </w:rPr>
            </w:pPr>
            <w:sdt>
              <w:sdtPr>
                <w:rPr>
                  <w:rFonts w:asciiTheme="minorHAnsi" w:hAnsiTheme="minorHAnsi"/>
                </w:rPr>
                <w:id w:val="-1110902235"/>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Korean</w:t>
            </w:r>
          </w:p>
          <w:p w14:paraId="524EEE4E" w14:textId="77777777" w:rsidR="00AC5577" w:rsidRPr="00FB4059" w:rsidRDefault="00992649" w:rsidP="006A4C31">
            <w:pPr>
              <w:contextualSpacing/>
              <w:rPr>
                <w:rFonts w:asciiTheme="minorHAnsi" w:hAnsiTheme="minorHAnsi"/>
              </w:rPr>
            </w:pPr>
            <w:sdt>
              <w:sdtPr>
                <w:rPr>
                  <w:rFonts w:asciiTheme="minorHAnsi" w:hAnsiTheme="minorHAnsi"/>
                </w:rPr>
                <w:id w:val="-30678727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Pakistani</w:t>
            </w:r>
          </w:p>
          <w:p w14:paraId="391901C0" w14:textId="77777777" w:rsidR="00AC5577" w:rsidRPr="00FB4059" w:rsidRDefault="00992649" w:rsidP="006A4C31">
            <w:pPr>
              <w:contextualSpacing/>
              <w:rPr>
                <w:rFonts w:asciiTheme="minorHAnsi" w:hAnsiTheme="minorHAnsi"/>
              </w:rPr>
            </w:pPr>
            <w:sdt>
              <w:sdtPr>
                <w:rPr>
                  <w:rFonts w:asciiTheme="minorHAnsi" w:hAnsiTheme="minorHAnsi"/>
                </w:rPr>
                <w:id w:val="108927014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Southeast Asian</w:t>
            </w:r>
          </w:p>
          <w:p w14:paraId="0F64ED4F" w14:textId="77777777" w:rsidR="00AC5577" w:rsidRPr="00FB4059" w:rsidRDefault="00992649" w:rsidP="006A4C31">
            <w:pPr>
              <w:contextualSpacing/>
              <w:rPr>
                <w:rFonts w:asciiTheme="minorHAnsi" w:hAnsiTheme="minorHAnsi"/>
              </w:rPr>
            </w:pPr>
            <w:sdt>
              <w:sdtPr>
                <w:rPr>
                  <w:rFonts w:asciiTheme="minorHAnsi" w:hAnsiTheme="minorHAnsi"/>
                </w:rPr>
                <w:id w:val="30089444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Any other Asian background, (please describe):</w:t>
            </w:r>
          </w:p>
          <w:p w14:paraId="2DF098E9" w14:textId="77777777" w:rsidR="00AC5577" w:rsidRPr="00FB4059" w:rsidRDefault="00AC5577" w:rsidP="006A4C31">
            <w:pPr>
              <w:contextualSpacing/>
              <w:rPr>
                <w:rFonts w:asciiTheme="minorHAnsi" w:hAnsiTheme="minorHAnsi"/>
              </w:rPr>
            </w:pPr>
          </w:p>
          <w:p w14:paraId="0226F8BE" w14:textId="77777777" w:rsidR="00AC5577" w:rsidRPr="00FB4059" w:rsidRDefault="00AC5577" w:rsidP="006A4C31">
            <w:pPr>
              <w:contextualSpacing/>
              <w:rPr>
                <w:rFonts w:asciiTheme="minorHAnsi" w:hAnsiTheme="minorHAnsi"/>
                <w:b/>
                <w:bCs/>
              </w:rPr>
            </w:pPr>
            <w:r w:rsidRPr="00FB4059">
              <w:rPr>
                <w:rFonts w:asciiTheme="minorHAnsi" w:hAnsiTheme="minorHAnsi"/>
                <w:b/>
                <w:bCs/>
              </w:rPr>
              <w:t xml:space="preserve">Black / African / Caribbean / Black British </w:t>
            </w:r>
          </w:p>
          <w:p w14:paraId="2C213930" w14:textId="77777777" w:rsidR="00AC5577" w:rsidRPr="00FB4059" w:rsidRDefault="00992649" w:rsidP="006A4C31">
            <w:pPr>
              <w:contextualSpacing/>
              <w:rPr>
                <w:rFonts w:asciiTheme="minorHAnsi" w:hAnsiTheme="minorHAnsi"/>
              </w:rPr>
            </w:pPr>
            <w:sdt>
              <w:sdtPr>
                <w:rPr>
                  <w:rFonts w:asciiTheme="minorHAnsi" w:hAnsiTheme="minorHAnsi"/>
                </w:rPr>
                <w:id w:val="87350783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African</w:t>
            </w:r>
          </w:p>
          <w:p w14:paraId="119BA7B5" w14:textId="77777777" w:rsidR="00AC5577" w:rsidRPr="00FB4059" w:rsidRDefault="00992649" w:rsidP="006A4C31">
            <w:pPr>
              <w:contextualSpacing/>
              <w:rPr>
                <w:rFonts w:asciiTheme="minorHAnsi" w:hAnsiTheme="minorHAnsi"/>
              </w:rPr>
            </w:pPr>
            <w:sdt>
              <w:sdtPr>
                <w:rPr>
                  <w:rFonts w:asciiTheme="minorHAnsi" w:hAnsiTheme="minorHAnsi"/>
                </w:rPr>
                <w:id w:val="208741164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British / English / Welsh / Scottish / Northern Irish</w:t>
            </w:r>
          </w:p>
          <w:p w14:paraId="1B7D76E4" w14:textId="77777777" w:rsidR="00AC5577" w:rsidRPr="00FB4059" w:rsidRDefault="00992649" w:rsidP="006A4C31">
            <w:pPr>
              <w:contextualSpacing/>
              <w:rPr>
                <w:rFonts w:asciiTheme="minorHAnsi" w:hAnsiTheme="minorHAnsi"/>
              </w:rPr>
            </w:pPr>
            <w:sdt>
              <w:sdtPr>
                <w:rPr>
                  <w:rFonts w:asciiTheme="minorHAnsi" w:hAnsiTheme="minorHAnsi"/>
                </w:rPr>
                <w:id w:val="-126361363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Caribbean</w:t>
            </w:r>
          </w:p>
          <w:p w14:paraId="3746BBC8" w14:textId="77777777" w:rsidR="00AC5577" w:rsidRPr="00FB4059" w:rsidRDefault="00992649" w:rsidP="006A4C31">
            <w:pPr>
              <w:contextualSpacing/>
              <w:rPr>
                <w:rFonts w:asciiTheme="minorHAnsi" w:hAnsiTheme="minorHAnsi"/>
              </w:rPr>
            </w:pPr>
            <w:sdt>
              <w:sdtPr>
                <w:rPr>
                  <w:rFonts w:asciiTheme="minorHAnsi" w:hAnsiTheme="minorHAnsi"/>
                </w:rPr>
                <w:id w:val="-168188337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European</w:t>
            </w:r>
          </w:p>
          <w:p w14:paraId="2F9EAEEA" w14:textId="77777777" w:rsidR="00AC5577" w:rsidRPr="00FB4059" w:rsidRDefault="00992649" w:rsidP="006A4C31">
            <w:pPr>
              <w:contextualSpacing/>
              <w:rPr>
                <w:rFonts w:asciiTheme="minorHAnsi" w:hAnsiTheme="minorHAnsi"/>
              </w:rPr>
            </w:pPr>
            <w:sdt>
              <w:sdtPr>
                <w:rPr>
                  <w:rFonts w:asciiTheme="minorHAnsi" w:hAnsiTheme="minorHAnsi"/>
                </w:rPr>
                <w:id w:val="54926893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North American</w:t>
            </w:r>
          </w:p>
          <w:p w14:paraId="75A916E1" w14:textId="77777777" w:rsidR="00AC5577" w:rsidRPr="00FB4059" w:rsidRDefault="00992649" w:rsidP="006A4C31">
            <w:pPr>
              <w:contextualSpacing/>
              <w:rPr>
                <w:rFonts w:asciiTheme="minorHAnsi" w:hAnsiTheme="minorHAnsi"/>
              </w:rPr>
            </w:pPr>
            <w:sdt>
              <w:sdtPr>
                <w:rPr>
                  <w:rFonts w:asciiTheme="minorHAnsi" w:hAnsiTheme="minorHAnsi"/>
                </w:rPr>
                <w:id w:val="156969168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Any other Black / African / Caribbean background, (please describe):</w:t>
            </w:r>
          </w:p>
          <w:p w14:paraId="72DFA7B4" w14:textId="77777777" w:rsidR="00AC5577" w:rsidRPr="00FB4059" w:rsidRDefault="00AC5577" w:rsidP="006A4C31">
            <w:pPr>
              <w:contextualSpacing/>
              <w:rPr>
                <w:rFonts w:asciiTheme="minorHAnsi" w:hAnsiTheme="minorHAnsi"/>
              </w:rPr>
            </w:pPr>
          </w:p>
          <w:p w14:paraId="093188E0" w14:textId="77777777" w:rsidR="00AC5577" w:rsidRPr="00FB4059" w:rsidRDefault="00AC5577" w:rsidP="006A4C31">
            <w:pPr>
              <w:contextualSpacing/>
              <w:rPr>
                <w:rFonts w:asciiTheme="minorHAnsi" w:hAnsiTheme="minorHAnsi"/>
                <w:b/>
                <w:bCs/>
              </w:rPr>
            </w:pPr>
            <w:r w:rsidRPr="00FB4059">
              <w:rPr>
                <w:rFonts w:asciiTheme="minorHAnsi" w:hAnsiTheme="minorHAnsi"/>
                <w:b/>
                <w:bCs/>
              </w:rPr>
              <w:t xml:space="preserve">Mixed / Multiple ethnic groups </w:t>
            </w:r>
          </w:p>
          <w:p w14:paraId="4C5C9CD1" w14:textId="77777777" w:rsidR="00AC5577" w:rsidRPr="00FB4059" w:rsidRDefault="00992649" w:rsidP="006A4C31">
            <w:pPr>
              <w:contextualSpacing/>
              <w:rPr>
                <w:rFonts w:asciiTheme="minorHAnsi" w:hAnsiTheme="minorHAnsi"/>
              </w:rPr>
            </w:pPr>
            <w:sdt>
              <w:sdtPr>
                <w:rPr>
                  <w:rFonts w:asciiTheme="minorHAnsi" w:hAnsiTheme="minorHAnsi"/>
                </w:rPr>
                <w:id w:val="-173253833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Asian and White</w:t>
            </w:r>
          </w:p>
          <w:p w14:paraId="17F8D48C" w14:textId="77777777" w:rsidR="00AC5577" w:rsidRPr="00FB4059" w:rsidRDefault="00992649" w:rsidP="006A4C31">
            <w:pPr>
              <w:contextualSpacing/>
              <w:rPr>
                <w:rFonts w:asciiTheme="minorHAnsi" w:hAnsiTheme="minorHAnsi"/>
              </w:rPr>
            </w:pPr>
            <w:sdt>
              <w:sdtPr>
                <w:rPr>
                  <w:rFonts w:asciiTheme="minorHAnsi" w:hAnsiTheme="minorHAnsi"/>
                </w:rPr>
                <w:id w:val="-286821335"/>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Black Caribbean and White</w:t>
            </w:r>
          </w:p>
          <w:p w14:paraId="3FFEB170" w14:textId="77777777" w:rsidR="00AC5577" w:rsidRPr="00FB4059" w:rsidRDefault="00992649" w:rsidP="006A4C31">
            <w:pPr>
              <w:contextualSpacing/>
              <w:rPr>
                <w:rFonts w:asciiTheme="minorHAnsi" w:hAnsiTheme="minorHAnsi"/>
              </w:rPr>
            </w:pPr>
            <w:sdt>
              <w:sdtPr>
                <w:rPr>
                  <w:rFonts w:asciiTheme="minorHAnsi" w:hAnsiTheme="minorHAnsi"/>
                </w:rPr>
                <w:id w:val="74984789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Black African and White </w:t>
            </w:r>
          </w:p>
          <w:p w14:paraId="28E9E078" w14:textId="77777777" w:rsidR="00AC5577" w:rsidRPr="00FB4059" w:rsidRDefault="00992649" w:rsidP="006A4C31">
            <w:pPr>
              <w:contextualSpacing/>
              <w:rPr>
                <w:rFonts w:asciiTheme="minorHAnsi" w:hAnsiTheme="minorHAnsi"/>
              </w:rPr>
            </w:pPr>
            <w:sdt>
              <w:sdtPr>
                <w:rPr>
                  <w:rFonts w:asciiTheme="minorHAnsi" w:hAnsiTheme="minorHAnsi"/>
                </w:rPr>
                <w:id w:val="-31897034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Any other Mixed / Multiple ethnic background, (please describe):</w:t>
            </w:r>
          </w:p>
          <w:p w14:paraId="2F5519B6" w14:textId="77777777" w:rsidR="00AC5577" w:rsidRPr="00FB4059" w:rsidRDefault="00AC5577" w:rsidP="006A4C31">
            <w:pPr>
              <w:contextualSpacing/>
              <w:rPr>
                <w:rFonts w:asciiTheme="minorHAnsi" w:hAnsiTheme="minorHAnsi"/>
              </w:rPr>
            </w:pPr>
          </w:p>
          <w:p w14:paraId="6EC824D8" w14:textId="77777777" w:rsidR="00AC5577" w:rsidRPr="00FB4059" w:rsidRDefault="00AC5577" w:rsidP="006A4C31">
            <w:pPr>
              <w:contextualSpacing/>
              <w:rPr>
                <w:rFonts w:asciiTheme="minorHAnsi" w:hAnsiTheme="minorHAnsi"/>
                <w:b/>
                <w:bCs/>
              </w:rPr>
            </w:pPr>
            <w:r w:rsidRPr="00FB4059">
              <w:rPr>
                <w:rFonts w:asciiTheme="minorHAnsi" w:hAnsiTheme="minorHAnsi"/>
                <w:b/>
                <w:bCs/>
              </w:rPr>
              <w:t xml:space="preserve">White </w:t>
            </w:r>
          </w:p>
          <w:p w14:paraId="0F3A687C" w14:textId="77777777" w:rsidR="00AC5577" w:rsidRPr="00FB4059" w:rsidRDefault="00992649" w:rsidP="006A4C31">
            <w:pPr>
              <w:contextualSpacing/>
              <w:rPr>
                <w:rFonts w:asciiTheme="minorHAnsi" w:hAnsiTheme="minorHAnsi"/>
              </w:rPr>
            </w:pPr>
            <w:sdt>
              <w:sdtPr>
                <w:rPr>
                  <w:rFonts w:asciiTheme="minorHAnsi" w:hAnsiTheme="minorHAnsi"/>
                </w:rPr>
                <w:id w:val="189885861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British / English / Welsh / Scottish / Northern Irish </w:t>
            </w:r>
          </w:p>
          <w:p w14:paraId="4EC713D2" w14:textId="77777777" w:rsidR="00AC5577" w:rsidRPr="00FB4059" w:rsidRDefault="00992649" w:rsidP="006A4C31">
            <w:pPr>
              <w:contextualSpacing/>
              <w:rPr>
                <w:rFonts w:asciiTheme="minorHAnsi" w:hAnsiTheme="minorHAnsi"/>
              </w:rPr>
            </w:pPr>
            <w:sdt>
              <w:sdtPr>
                <w:rPr>
                  <w:rFonts w:asciiTheme="minorHAnsi" w:hAnsiTheme="minorHAnsi"/>
                </w:rPr>
                <w:id w:val="201564804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European</w:t>
            </w:r>
          </w:p>
          <w:p w14:paraId="465030A9" w14:textId="77777777" w:rsidR="00AC5577" w:rsidRPr="00FB4059" w:rsidRDefault="00992649" w:rsidP="006A4C31">
            <w:pPr>
              <w:contextualSpacing/>
              <w:rPr>
                <w:rFonts w:asciiTheme="minorHAnsi" w:hAnsiTheme="minorHAnsi"/>
              </w:rPr>
            </w:pPr>
            <w:sdt>
              <w:sdtPr>
                <w:rPr>
                  <w:rFonts w:asciiTheme="minorHAnsi" w:hAnsiTheme="minorHAnsi"/>
                </w:rPr>
                <w:id w:val="65002254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Gypsy or Irish Traveller </w:t>
            </w:r>
          </w:p>
          <w:p w14:paraId="0D67A747" w14:textId="77777777" w:rsidR="00AC5577" w:rsidRPr="00FB4059" w:rsidRDefault="00992649" w:rsidP="006A4C31">
            <w:pPr>
              <w:contextualSpacing/>
              <w:rPr>
                <w:rFonts w:asciiTheme="minorHAnsi" w:hAnsiTheme="minorHAnsi"/>
              </w:rPr>
            </w:pPr>
            <w:sdt>
              <w:sdtPr>
                <w:rPr>
                  <w:rFonts w:asciiTheme="minorHAnsi" w:hAnsiTheme="minorHAnsi"/>
                </w:rPr>
                <w:id w:val="-115220901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Irish</w:t>
            </w:r>
          </w:p>
          <w:p w14:paraId="5C890723" w14:textId="77777777" w:rsidR="00AC5577" w:rsidRPr="00FB4059" w:rsidRDefault="00992649" w:rsidP="006A4C31">
            <w:pPr>
              <w:contextualSpacing/>
              <w:rPr>
                <w:rFonts w:asciiTheme="minorHAnsi" w:hAnsiTheme="minorHAnsi"/>
              </w:rPr>
            </w:pPr>
            <w:sdt>
              <w:sdtPr>
                <w:rPr>
                  <w:rFonts w:asciiTheme="minorHAnsi" w:hAnsiTheme="minorHAnsi"/>
                </w:rPr>
                <w:id w:val="-89867055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North American</w:t>
            </w:r>
          </w:p>
          <w:p w14:paraId="0FE3BA56" w14:textId="77777777" w:rsidR="00AC5577" w:rsidRPr="00FB4059" w:rsidRDefault="00992649" w:rsidP="006A4C31">
            <w:pPr>
              <w:contextualSpacing/>
              <w:rPr>
                <w:rFonts w:asciiTheme="minorHAnsi" w:hAnsiTheme="minorHAnsi"/>
              </w:rPr>
            </w:pPr>
            <w:sdt>
              <w:sdtPr>
                <w:rPr>
                  <w:rFonts w:asciiTheme="minorHAnsi" w:hAnsiTheme="minorHAnsi"/>
                </w:rPr>
                <w:id w:val="60378382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Any other White background, (please describe):</w:t>
            </w:r>
          </w:p>
          <w:p w14:paraId="2E7028F2" w14:textId="77777777" w:rsidR="00AC5577" w:rsidRPr="00FB4059" w:rsidRDefault="00AC5577" w:rsidP="006A4C31">
            <w:pPr>
              <w:contextualSpacing/>
              <w:rPr>
                <w:rFonts w:asciiTheme="minorHAnsi" w:hAnsiTheme="minorHAnsi"/>
              </w:rPr>
            </w:pPr>
          </w:p>
          <w:p w14:paraId="1FDF8C21" w14:textId="77777777" w:rsidR="00AC5577" w:rsidRPr="00FB4059" w:rsidRDefault="00AC5577" w:rsidP="006A4C31">
            <w:pPr>
              <w:contextualSpacing/>
              <w:rPr>
                <w:rFonts w:asciiTheme="minorHAnsi" w:hAnsiTheme="minorHAnsi"/>
                <w:b/>
                <w:bCs/>
              </w:rPr>
            </w:pPr>
            <w:r w:rsidRPr="00FB4059">
              <w:rPr>
                <w:rFonts w:asciiTheme="minorHAnsi" w:hAnsiTheme="minorHAnsi"/>
                <w:b/>
                <w:bCs/>
              </w:rPr>
              <w:t xml:space="preserve">Any other ethnic group </w:t>
            </w:r>
          </w:p>
          <w:p w14:paraId="5E0F9B03" w14:textId="77777777" w:rsidR="00AC5577" w:rsidRPr="00FB4059" w:rsidRDefault="00992649" w:rsidP="006A4C31">
            <w:pPr>
              <w:contextualSpacing/>
              <w:rPr>
                <w:rFonts w:asciiTheme="minorHAnsi" w:hAnsiTheme="minorHAnsi"/>
              </w:rPr>
            </w:pPr>
            <w:sdt>
              <w:sdtPr>
                <w:rPr>
                  <w:rFonts w:asciiTheme="minorHAnsi" w:hAnsiTheme="minorHAnsi"/>
                </w:rPr>
                <w:id w:val="-122205984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Arab</w:t>
            </w:r>
          </w:p>
          <w:p w14:paraId="17BAB7CE" w14:textId="77777777" w:rsidR="00AC5577" w:rsidRPr="00FB4059" w:rsidRDefault="00992649" w:rsidP="006A4C31">
            <w:pPr>
              <w:contextualSpacing/>
              <w:rPr>
                <w:rFonts w:asciiTheme="minorHAnsi" w:hAnsiTheme="minorHAnsi"/>
              </w:rPr>
            </w:pPr>
            <w:sdt>
              <w:sdtPr>
                <w:rPr>
                  <w:rFonts w:asciiTheme="minorHAnsi" w:hAnsiTheme="minorHAnsi"/>
                </w:rPr>
                <w:id w:val="145329065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Hispanic</w:t>
            </w:r>
          </w:p>
          <w:p w14:paraId="712A1B05" w14:textId="77777777" w:rsidR="00AC5577" w:rsidRPr="00FB4059" w:rsidRDefault="00992649" w:rsidP="006A4C31">
            <w:pPr>
              <w:contextualSpacing/>
              <w:rPr>
                <w:rFonts w:asciiTheme="minorHAnsi" w:hAnsiTheme="minorHAnsi"/>
              </w:rPr>
            </w:pPr>
            <w:sdt>
              <w:sdtPr>
                <w:rPr>
                  <w:rFonts w:asciiTheme="minorHAnsi" w:hAnsiTheme="minorHAnsi"/>
                </w:rPr>
                <w:id w:val="196591941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Indigenous</w:t>
            </w:r>
          </w:p>
          <w:p w14:paraId="775B9011" w14:textId="77777777" w:rsidR="00AC5577" w:rsidRPr="00FB4059" w:rsidRDefault="00992649" w:rsidP="006A4C31">
            <w:pPr>
              <w:contextualSpacing/>
              <w:rPr>
                <w:rFonts w:asciiTheme="minorHAnsi" w:hAnsiTheme="minorHAnsi"/>
              </w:rPr>
            </w:pPr>
            <w:sdt>
              <w:sdtPr>
                <w:rPr>
                  <w:rFonts w:asciiTheme="minorHAnsi" w:hAnsiTheme="minorHAnsi"/>
                </w:rPr>
                <w:id w:val="161778888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Middle Eastern</w:t>
            </w:r>
          </w:p>
          <w:p w14:paraId="0EB2C2C2" w14:textId="77777777" w:rsidR="00AC5577" w:rsidRPr="00FB4059" w:rsidRDefault="00992649" w:rsidP="006A4C31">
            <w:pPr>
              <w:contextualSpacing/>
              <w:rPr>
                <w:rFonts w:asciiTheme="minorHAnsi" w:hAnsiTheme="minorHAnsi"/>
              </w:rPr>
            </w:pPr>
            <w:sdt>
              <w:sdtPr>
                <w:rPr>
                  <w:rFonts w:asciiTheme="minorHAnsi" w:hAnsiTheme="minorHAnsi"/>
                </w:rPr>
                <w:id w:val="152413649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North African</w:t>
            </w:r>
          </w:p>
          <w:p w14:paraId="7AE63336" w14:textId="77777777" w:rsidR="00AC5577" w:rsidRPr="00FB4059" w:rsidRDefault="00992649" w:rsidP="006A4C31">
            <w:pPr>
              <w:contextualSpacing/>
              <w:rPr>
                <w:rFonts w:asciiTheme="minorHAnsi" w:hAnsiTheme="minorHAnsi"/>
              </w:rPr>
            </w:pPr>
            <w:sdt>
              <w:sdtPr>
                <w:rPr>
                  <w:rFonts w:asciiTheme="minorHAnsi" w:hAnsiTheme="minorHAnsi"/>
                </w:rPr>
                <w:id w:val="180997293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Roma</w:t>
            </w:r>
          </w:p>
          <w:p w14:paraId="6C479B4C" w14:textId="77777777" w:rsidR="00AC5577" w:rsidRPr="00FB4059" w:rsidRDefault="00992649" w:rsidP="006A4C31">
            <w:pPr>
              <w:contextualSpacing/>
              <w:rPr>
                <w:rFonts w:asciiTheme="minorHAnsi" w:hAnsiTheme="minorHAnsi"/>
              </w:rPr>
            </w:pPr>
            <w:sdt>
              <w:sdtPr>
                <w:rPr>
                  <w:rFonts w:asciiTheme="minorHAnsi" w:hAnsiTheme="minorHAnsi"/>
                </w:rPr>
                <w:id w:val="156029334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Any other ethnic group, (please describe):</w:t>
            </w:r>
          </w:p>
          <w:p w14:paraId="121D960B" w14:textId="77777777" w:rsidR="00AC5577" w:rsidRPr="00FB4059" w:rsidRDefault="00AC5577" w:rsidP="006A4C31">
            <w:pPr>
              <w:contextualSpacing/>
              <w:rPr>
                <w:rFonts w:asciiTheme="minorHAnsi" w:eastAsia="Times New Roman" w:hAnsiTheme="minorHAnsi" w:cstheme="minorHAnsi"/>
                <w:b/>
                <w:bCs/>
                <w:color w:val="0B0C0C"/>
                <w:lang w:eastAsia="en-GB"/>
              </w:rPr>
            </w:pPr>
          </w:p>
          <w:p w14:paraId="1411D8F9" w14:textId="77777777" w:rsidR="00AC5577" w:rsidRPr="00FB4059" w:rsidRDefault="00992649" w:rsidP="006A4C31">
            <w:pPr>
              <w:contextualSpacing/>
              <w:rPr>
                <w:rFonts w:asciiTheme="minorHAnsi" w:hAnsiTheme="minorHAnsi"/>
              </w:rPr>
            </w:pPr>
            <w:sdt>
              <w:sdtPr>
                <w:rPr>
                  <w:rFonts w:asciiTheme="minorHAnsi" w:hAnsiTheme="minorHAnsi"/>
                </w:rPr>
                <w:id w:val="177991387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Prefer not to say</w:t>
            </w:r>
          </w:p>
          <w:p w14:paraId="0BBD8C0C" w14:textId="77777777" w:rsidR="00AC5577" w:rsidRPr="00FB4059" w:rsidRDefault="00AC5577" w:rsidP="006A4C31">
            <w:pPr>
              <w:contextualSpacing/>
              <w:rPr>
                <w:rFonts w:asciiTheme="minorHAnsi" w:hAnsiTheme="minorHAnsi"/>
              </w:rPr>
            </w:pPr>
          </w:p>
          <w:p w14:paraId="01B255B2" w14:textId="77777777" w:rsidR="00AC5577" w:rsidRPr="00FB4059" w:rsidRDefault="00AC5577" w:rsidP="006A4C31">
            <w:pPr>
              <w:contextualSpacing/>
              <w:rPr>
                <w:rFonts w:asciiTheme="minorHAnsi" w:hAnsiTheme="minorHAnsi"/>
              </w:rPr>
            </w:pPr>
          </w:p>
          <w:p w14:paraId="318E3D05" w14:textId="77777777" w:rsidR="00AC5577" w:rsidRPr="00FB4059" w:rsidRDefault="00AC5577" w:rsidP="006A4C31">
            <w:pPr>
              <w:contextualSpacing/>
              <w:rPr>
                <w:rFonts w:asciiTheme="minorHAnsi" w:hAnsiTheme="minorHAnsi"/>
              </w:rPr>
            </w:pPr>
          </w:p>
        </w:tc>
      </w:tr>
      <w:tr w:rsidR="00AC5577" w:rsidRPr="00F665FC" w14:paraId="1F91DE73"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589D27" w14:textId="77777777" w:rsidR="00AC5577" w:rsidRPr="00FB4059" w:rsidRDefault="00AC5577" w:rsidP="006A4C31">
            <w:pPr>
              <w:rPr>
                <w:rFonts w:asciiTheme="minorHAnsi" w:hAnsiTheme="minorHAnsi" w:cs="Arial"/>
                <w:bCs/>
                <w:iCs/>
                <w:color w:val="000000"/>
              </w:rPr>
            </w:pPr>
          </w:p>
        </w:tc>
      </w:tr>
      <w:tr w:rsidR="00AC5577" w:rsidRPr="00DB6F48" w14:paraId="06E881BB"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0FB03A" w14:textId="77777777" w:rsidR="00AC5577" w:rsidRPr="00FB4059" w:rsidRDefault="00AC5577" w:rsidP="006A4C31">
            <w:pPr>
              <w:rPr>
                <w:rFonts w:asciiTheme="minorHAnsi" w:hAnsiTheme="minorHAnsi" w:cs="Arial"/>
                <w:b/>
                <w:bCs/>
                <w:iCs/>
              </w:rPr>
            </w:pPr>
          </w:p>
        </w:tc>
      </w:tr>
      <w:tr w:rsidR="00AC5577" w:rsidRPr="00DB6F48" w14:paraId="58F9B6DD"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C5A28D" w14:textId="77777777" w:rsidR="00AC5577" w:rsidRPr="00FB4059" w:rsidRDefault="00AC5577" w:rsidP="006A4C31">
            <w:pPr>
              <w:jc w:val="center"/>
              <w:rPr>
                <w:rFonts w:asciiTheme="minorHAnsi" w:hAnsiTheme="minorHAnsi" w:cs="Arial"/>
                <w:b/>
                <w:bCs/>
                <w:iCs/>
              </w:rPr>
            </w:pPr>
          </w:p>
        </w:tc>
      </w:tr>
      <w:tr w:rsidR="00AC5577" w:rsidRPr="00F665FC" w14:paraId="5260F480"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E92C99" w14:textId="77777777" w:rsidR="00AC5577" w:rsidRPr="00FB4059" w:rsidRDefault="00AC5577" w:rsidP="006A4C31">
            <w:pPr>
              <w:rPr>
                <w:rFonts w:asciiTheme="minorHAnsi" w:hAnsiTheme="minorHAnsi" w:cs="Arial"/>
                <w:iCs/>
              </w:rPr>
            </w:pPr>
          </w:p>
        </w:tc>
      </w:tr>
      <w:tr w:rsidR="00AC5577" w:rsidRPr="005312AC" w14:paraId="03D766CD"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90A358" w14:textId="77777777" w:rsidR="00AC5577" w:rsidRPr="00FB4059" w:rsidRDefault="00AC5577" w:rsidP="006A4C31">
            <w:pPr>
              <w:spacing w:line="270" w:lineRule="atLeast"/>
              <w:rPr>
                <w:rFonts w:asciiTheme="minorHAnsi" w:hAnsiTheme="minorHAnsi" w:cs="Arial"/>
                <w:iCs/>
              </w:rPr>
            </w:pPr>
          </w:p>
        </w:tc>
      </w:tr>
      <w:tr w:rsidR="00AC5577" w14:paraId="0F99B8B6"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8F7573" w14:textId="77777777" w:rsidR="00AC5577" w:rsidRPr="00FB4059" w:rsidRDefault="00AC5577" w:rsidP="006A4C31">
            <w:pPr>
              <w:jc w:val="center"/>
              <w:rPr>
                <w:rFonts w:asciiTheme="minorHAnsi" w:hAnsiTheme="minorHAnsi"/>
              </w:rPr>
            </w:pPr>
            <w:r w:rsidRPr="00FB4059">
              <w:rPr>
                <w:rFonts w:asciiTheme="minorHAnsi" w:hAnsiTheme="minorHAnsi" w:cs="Arial"/>
                <w:b/>
                <w:bCs/>
                <w:iCs/>
                <w:color w:val="000000"/>
              </w:rPr>
              <w:t>Religion and belief</w:t>
            </w:r>
          </w:p>
        </w:tc>
      </w:tr>
      <w:tr w:rsidR="00AC5577" w14:paraId="6EAC68EB"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4FE261" w14:textId="77777777" w:rsidR="00AC5577" w:rsidRPr="00FB4059" w:rsidRDefault="00AC5577" w:rsidP="006A4C31">
            <w:pPr>
              <w:rPr>
                <w:rFonts w:asciiTheme="minorHAnsi" w:hAnsiTheme="minorHAnsi"/>
              </w:rPr>
            </w:pPr>
            <w:r w:rsidRPr="00FB4059">
              <w:rPr>
                <w:rFonts w:asciiTheme="minorHAnsi" w:hAnsiTheme="minorHAnsi" w:cs="Arial"/>
                <w:iCs/>
                <w:color w:val="000000"/>
              </w:rPr>
              <w:t xml:space="preserve">7. </w:t>
            </w:r>
            <w:r w:rsidRPr="00FB4059">
              <w:rPr>
                <w:rFonts w:asciiTheme="minorHAnsi" w:hAnsiTheme="minorHAnsi" w:cs="Arial"/>
                <w:bCs/>
                <w:iCs/>
                <w:color w:val="000000"/>
              </w:rPr>
              <w:t>Please indicate from the list which best describes your religion or belief, if any.</w:t>
            </w:r>
          </w:p>
        </w:tc>
      </w:tr>
      <w:tr w:rsidR="00AC5577" w:rsidRPr="009B5262" w14:paraId="78CD504E"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41FCB9" w14:textId="77777777" w:rsidR="00AC5577" w:rsidRPr="00FB4059" w:rsidRDefault="00992649" w:rsidP="006A4C31">
            <w:pPr>
              <w:rPr>
                <w:rFonts w:asciiTheme="minorHAnsi" w:hAnsiTheme="minorHAnsi" w:cs="Arial"/>
                <w:iCs/>
                <w:color w:val="000000"/>
              </w:rPr>
            </w:pPr>
            <w:sdt>
              <w:sdtPr>
                <w:rPr>
                  <w:rFonts w:asciiTheme="minorHAnsi" w:hAnsiTheme="minorHAnsi"/>
                </w:rPr>
                <w:id w:val="21470588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Atheist</w:t>
            </w:r>
          </w:p>
          <w:p w14:paraId="69894110" w14:textId="77777777" w:rsidR="00AC5577" w:rsidRPr="00FB4059" w:rsidRDefault="00992649" w:rsidP="006A4C31">
            <w:pPr>
              <w:rPr>
                <w:rFonts w:asciiTheme="minorHAnsi" w:hAnsiTheme="minorHAnsi" w:cs="Arial"/>
                <w:iCs/>
                <w:color w:val="000000"/>
              </w:rPr>
            </w:pPr>
            <w:sdt>
              <w:sdtPr>
                <w:rPr>
                  <w:rFonts w:asciiTheme="minorHAnsi" w:hAnsiTheme="minorHAnsi"/>
                </w:rPr>
                <w:id w:val="190386529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Agnostic</w:t>
            </w:r>
          </w:p>
          <w:p w14:paraId="5191E651" w14:textId="77777777" w:rsidR="00AC5577" w:rsidRPr="00FB4059" w:rsidRDefault="00992649" w:rsidP="006A4C31">
            <w:pPr>
              <w:rPr>
                <w:rFonts w:asciiTheme="minorHAnsi" w:hAnsiTheme="minorHAnsi" w:cs="Arial"/>
                <w:iCs/>
                <w:color w:val="000000"/>
              </w:rPr>
            </w:pPr>
            <w:sdt>
              <w:sdtPr>
                <w:rPr>
                  <w:rFonts w:asciiTheme="minorHAnsi" w:hAnsiTheme="minorHAnsi"/>
                </w:rPr>
                <w:id w:val="4565134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Bahi</w:t>
            </w:r>
          </w:p>
          <w:p w14:paraId="653D93A8" w14:textId="77777777" w:rsidR="00AC5577" w:rsidRPr="00FB4059" w:rsidRDefault="00992649" w:rsidP="006A4C31">
            <w:pPr>
              <w:rPr>
                <w:rFonts w:asciiTheme="minorHAnsi" w:hAnsiTheme="minorHAnsi" w:cs="Arial"/>
                <w:iCs/>
                <w:color w:val="000000"/>
              </w:rPr>
            </w:pPr>
            <w:sdt>
              <w:sdtPr>
                <w:rPr>
                  <w:rFonts w:asciiTheme="minorHAnsi" w:hAnsiTheme="minorHAnsi"/>
                </w:rPr>
                <w:id w:val="-36144182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Buddhist</w:t>
            </w:r>
          </w:p>
          <w:p w14:paraId="065672E5" w14:textId="77777777" w:rsidR="00AC5577" w:rsidRPr="00FB4059" w:rsidRDefault="00992649" w:rsidP="006A4C31">
            <w:pPr>
              <w:rPr>
                <w:rFonts w:asciiTheme="minorHAnsi" w:hAnsiTheme="minorHAnsi" w:cs="Arial"/>
                <w:iCs/>
                <w:color w:val="000000"/>
              </w:rPr>
            </w:pPr>
            <w:sdt>
              <w:sdtPr>
                <w:rPr>
                  <w:rFonts w:asciiTheme="minorHAnsi" w:hAnsiTheme="minorHAnsi"/>
                </w:rPr>
                <w:id w:val="-73686194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Christian (any denomination)</w:t>
            </w:r>
          </w:p>
          <w:p w14:paraId="3D826D05" w14:textId="77777777" w:rsidR="00AC5577" w:rsidRPr="00FB4059" w:rsidRDefault="00992649" w:rsidP="006A4C31">
            <w:pPr>
              <w:rPr>
                <w:rFonts w:asciiTheme="minorHAnsi" w:hAnsiTheme="minorHAnsi" w:cs="Arial"/>
                <w:iCs/>
                <w:color w:val="000000"/>
              </w:rPr>
            </w:pPr>
            <w:sdt>
              <w:sdtPr>
                <w:rPr>
                  <w:rFonts w:asciiTheme="minorHAnsi" w:hAnsiTheme="minorHAnsi"/>
                </w:rPr>
                <w:id w:val="61657415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Confucianism</w:t>
            </w:r>
          </w:p>
          <w:p w14:paraId="4F9D2AA3" w14:textId="77777777" w:rsidR="00AC5577" w:rsidRPr="00FB4059" w:rsidRDefault="00992649" w:rsidP="006A4C31">
            <w:pPr>
              <w:rPr>
                <w:rFonts w:asciiTheme="minorHAnsi" w:hAnsiTheme="minorHAnsi" w:cs="Arial"/>
                <w:iCs/>
                <w:color w:val="000000"/>
              </w:rPr>
            </w:pPr>
            <w:sdt>
              <w:sdtPr>
                <w:rPr>
                  <w:rFonts w:asciiTheme="minorHAnsi" w:hAnsiTheme="minorHAnsi"/>
                </w:rPr>
                <w:id w:val="1385761355"/>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Hindu</w:t>
            </w:r>
          </w:p>
          <w:p w14:paraId="5B79968A" w14:textId="77777777" w:rsidR="00AC5577" w:rsidRPr="00FB4059" w:rsidRDefault="00992649" w:rsidP="006A4C31">
            <w:pPr>
              <w:rPr>
                <w:rFonts w:asciiTheme="minorHAnsi" w:hAnsiTheme="minorHAnsi" w:cs="Arial"/>
                <w:iCs/>
                <w:color w:val="000000"/>
              </w:rPr>
            </w:pPr>
            <w:sdt>
              <w:sdtPr>
                <w:rPr>
                  <w:rFonts w:asciiTheme="minorHAnsi" w:hAnsiTheme="minorHAnsi"/>
                </w:rPr>
                <w:id w:val="-17742705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Humanist</w:t>
            </w:r>
          </w:p>
          <w:p w14:paraId="6291187A" w14:textId="77777777" w:rsidR="00AC5577" w:rsidRPr="00FB4059" w:rsidRDefault="00992649" w:rsidP="006A4C31">
            <w:pPr>
              <w:rPr>
                <w:rFonts w:asciiTheme="minorHAnsi" w:hAnsiTheme="minorHAnsi" w:cs="Arial"/>
                <w:iCs/>
                <w:color w:val="000000"/>
              </w:rPr>
            </w:pPr>
            <w:sdt>
              <w:sdtPr>
                <w:rPr>
                  <w:rFonts w:asciiTheme="minorHAnsi" w:hAnsiTheme="minorHAnsi"/>
                </w:rPr>
                <w:id w:val="-198292689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Jewish</w:t>
            </w:r>
          </w:p>
          <w:p w14:paraId="7364F32F" w14:textId="77777777" w:rsidR="00AC5577" w:rsidRPr="00FB4059" w:rsidRDefault="00992649" w:rsidP="006A4C31">
            <w:pPr>
              <w:rPr>
                <w:rFonts w:asciiTheme="minorHAnsi" w:hAnsiTheme="minorHAnsi" w:cs="Arial"/>
                <w:iCs/>
                <w:color w:val="000000"/>
              </w:rPr>
            </w:pPr>
            <w:sdt>
              <w:sdtPr>
                <w:rPr>
                  <w:rFonts w:asciiTheme="minorHAnsi" w:hAnsiTheme="minorHAnsi"/>
                </w:rPr>
                <w:id w:val="131244422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Muslim</w:t>
            </w:r>
          </w:p>
          <w:p w14:paraId="02D23D60" w14:textId="77777777" w:rsidR="00AC5577" w:rsidRPr="00FB4059" w:rsidRDefault="00992649" w:rsidP="006A4C31">
            <w:pPr>
              <w:rPr>
                <w:rFonts w:asciiTheme="minorHAnsi" w:hAnsiTheme="minorHAnsi" w:cs="Arial"/>
                <w:iCs/>
                <w:color w:val="000000"/>
              </w:rPr>
            </w:pPr>
            <w:sdt>
              <w:sdtPr>
                <w:rPr>
                  <w:rFonts w:asciiTheme="minorHAnsi" w:hAnsiTheme="minorHAnsi"/>
                </w:rPr>
                <w:id w:val="-158776650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No religion</w:t>
            </w:r>
          </w:p>
          <w:p w14:paraId="5689438C" w14:textId="77777777" w:rsidR="00AC5577" w:rsidRPr="00FB4059" w:rsidRDefault="00992649" w:rsidP="006A4C31">
            <w:pPr>
              <w:rPr>
                <w:rFonts w:asciiTheme="minorHAnsi" w:hAnsiTheme="minorHAnsi"/>
              </w:rPr>
            </w:pPr>
            <w:sdt>
              <w:sdtPr>
                <w:rPr>
                  <w:rFonts w:asciiTheme="minorHAnsi" w:hAnsiTheme="minorHAnsi"/>
                </w:rPr>
                <w:id w:val="188776561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Pagan</w:t>
            </w:r>
            <w:r w:rsidR="00AC5577" w:rsidRPr="00FB4059">
              <w:rPr>
                <w:rFonts w:asciiTheme="minorHAnsi" w:hAnsiTheme="minorHAnsi"/>
              </w:rPr>
              <w:t xml:space="preserve"> </w:t>
            </w:r>
          </w:p>
          <w:p w14:paraId="6AF12A20" w14:textId="77777777" w:rsidR="00AC5577" w:rsidRPr="00FB4059" w:rsidRDefault="00992649" w:rsidP="006A4C31">
            <w:pPr>
              <w:rPr>
                <w:rFonts w:asciiTheme="minorHAnsi" w:hAnsiTheme="minorHAnsi" w:cs="Arial"/>
                <w:iCs/>
                <w:color w:val="000000"/>
              </w:rPr>
            </w:pPr>
            <w:sdt>
              <w:sdtPr>
                <w:rPr>
                  <w:rFonts w:asciiTheme="minorHAnsi" w:hAnsiTheme="minorHAnsi"/>
                </w:rPr>
                <w:id w:val="66967869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Shinto</w:t>
            </w:r>
          </w:p>
          <w:p w14:paraId="40E9FD6B" w14:textId="77777777" w:rsidR="00AC5577" w:rsidRPr="00FB4059" w:rsidRDefault="00992649" w:rsidP="006A4C31">
            <w:pPr>
              <w:rPr>
                <w:rFonts w:asciiTheme="minorHAnsi" w:hAnsiTheme="minorHAnsi" w:cs="Arial"/>
                <w:iCs/>
                <w:color w:val="000000"/>
              </w:rPr>
            </w:pPr>
            <w:sdt>
              <w:sdtPr>
                <w:rPr>
                  <w:rFonts w:asciiTheme="minorHAnsi" w:hAnsiTheme="minorHAnsi"/>
                </w:rPr>
                <w:id w:val="-150103528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Sikh</w:t>
            </w:r>
          </w:p>
          <w:p w14:paraId="6BABCC02" w14:textId="77777777" w:rsidR="00AC5577" w:rsidRPr="00FB4059" w:rsidRDefault="00992649" w:rsidP="006A4C31">
            <w:pPr>
              <w:rPr>
                <w:rFonts w:asciiTheme="minorHAnsi" w:eastAsia="MS Gothic" w:hAnsiTheme="minorHAnsi"/>
                <w:lang w:val="en-US"/>
              </w:rPr>
            </w:pPr>
            <w:sdt>
              <w:sdtPr>
                <w:rPr>
                  <w:rFonts w:asciiTheme="minorHAnsi" w:hAnsiTheme="minorHAnsi"/>
                </w:rPr>
                <w:id w:val="203213757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Spiritual</w:t>
            </w:r>
            <w:r w:rsidR="00AC5577" w:rsidRPr="00FB4059">
              <w:rPr>
                <w:rFonts w:asciiTheme="minorHAnsi" w:hAnsiTheme="minorHAnsi"/>
              </w:rPr>
              <w:t xml:space="preserve"> </w:t>
            </w:r>
          </w:p>
          <w:p w14:paraId="38BE5646" w14:textId="77777777" w:rsidR="00AC5577" w:rsidRPr="00FB4059" w:rsidRDefault="00992649" w:rsidP="006A4C31">
            <w:pPr>
              <w:rPr>
                <w:rFonts w:asciiTheme="minorHAnsi" w:hAnsiTheme="minorHAnsi" w:cs="Arial"/>
                <w:iCs/>
                <w:color w:val="000000"/>
              </w:rPr>
            </w:pPr>
            <w:sdt>
              <w:sdtPr>
                <w:rPr>
                  <w:rFonts w:asciiTheme="minorHAnsi" w:hAnsiTheme="minorHAnsi"/>
                </w:rPr>
                <w:id w:val="68903350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Taoism</w:t>
            </w:r>
          </w:p>
          <w:p w14:paraId="7900847B" w14:textId="77777777" w:rsidR="00AC5577" w:rsidRPr="00FB4059" w:rsidRDefault="00992649" w:rsidP="006A4C31">
            <w:pPr>
              <w:rPr>
                <w:rFonts w:asciiTheme="minorHAnsi" w:hAnsiTheme="minorHAnsi" w:cs="Arial"/>
                <w:iCs/>
                <w:color w:val="000000"/>
              </w:rPr>
            </w:pPr>
            <w:sdt>
              <w:sdtPr>
                <w:rPr>
                  <w:rFonts w:asciiTheme="minorHAnsi" w:hAnsiTheme="minorHAnsi"/>
                </w:rPr>
                <w:id w:val="-17942984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Wicca</w:t>
            </w:r>
          </w:p>
          <w:p w14:paraId="23E766B6" w14:textId="77777777" w:rsidR="00AC5577" w:rsidRPr="00FB4059" w:rsidRDefault="00992649" w:rsidP="006A4C31">
            <w:pPr>
              <w:rPr>
                <w:rFonts w:asciiTheme="minorHAnsi" w:hAnsiTheme="minorHAnsi" w:cs="Arial"/>
                <w:iCs/>
                <w:color w:val="000000"/>
              </w:rPr>
            </w:pPr>
            <w:sdt>
              <w:sdtPr>
                <w:rPr>
                  <w:rFonts w:asciiTheme="minorHAnsi" w:hAnsiTheme="minorHAnsi"/>
                </w:rPr>
                <w:id w:val="397803705"/>
                <w:showingPlcHdr/>
              </w:sdtPr>
              <w:sdtEndPr/>
              <w:sdtContent>
                <w:r w:rsidR="00AC5577" w:rsidRPr="00FB4059">
                  <w:rPr>
                    <w:rFonts w:asciiTheme="minorHAnsi" w:hAnsiTheme="minorHAnsi"/>
                  </w:rPr>
                  <w:t xml:space="preserve">     </w:t>
                </w:r>
              </w:sdtContent>
            </w:sdt>
          </w:p>
          <w:p w14:paraId="7F5C09B0" w14:textId="77777777" w:rsidR="00AC5577" w:rsidRPr="00FB4059" w:rsidRDefault="00992649" w:rsidP="006A4C31">
            <w:pPr>
              <w:rPr>
                <w:rFonts w:asciiTheme="minorHAnsi" w:hAnsiTheme="minorHAnsi" w:cs="Arial"/>
                <w:iCs/>
                <w:color w:val="000000"/>
              </w:rPr>
            </w:pPr>
            <w:sdt>
              <w:sdtPr>
                <w:rPr>
                  <w:rFonts w:asciiTheme="minorHAnsi" w:hAnsiTheme="minorHAnsi"/>
                </w:rPr>
                <w:id w:val="19227186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Any other religion or belief, or I prefer to self-describe (please describe):</w:t>
            </w:r>
          </w:p>
          <w:p w14:paraId="08ECA046" w14:textId="77777777" w:rsidR="00AC5577" w:rsidRPr="00FB4059" w:rsidRDefault="00992649" w:rsidP="006A4C31">
            <w:pPr>
              <w:rPr>
                <w:rFonts w:asciiTheme="minorHAnsi" w:hAnsiTheme="minorHAnsi" w:cs="Arial"/>
                <w:iCs/>
                <w:color w:val="000000"/>
              </w:rPr>
            </w:pPr>
            <w:sdt>
              <w:sdtPr>
                <w:rPr>
                  <w:rFonts w:asciiTheme="minorHAnsi" w:hAnsiTheme="minorHAnsi"/>
                </w:rPr>
                <w:id w:val="61757420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Prefer not to say </w:t>
            </w:r>
          </w:p>
        </w:tc>
      </w:tr>
      <w:tr w:rsidR="00AC5577" w14:paraId="36A90C0E"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8EA6FC" w14:textId="77777777" w:rsidR="00AC5577" w:rsidRPr="00FB4059" w:rsidRDefault="00AC5577" w:rsidP="006A4C31">
            <w:pPr>
              <w:jc w:val="center"/>
              <w:rPr>
                <w:rFonts w:asciiTheme="minorHAnsi" w:hAnsiTheme="minorHAnsi"/>
              </w:rPr>
            </w:pPr>
            <w:r w:rsidRPr="00FB4059">
              <w:rPr>
                <w:rFonts w:asciiTheme="minorHAnsi" w:hAnsiTheme="minorHAnsi"/>
                <w:b/>
                <w:bCs/>
              </w:rPr>
              <w:t>Caring Responsibilities</w:t>
            </w:r>
          </w:p>
        </w:tc>
      </w:tr>
      <w:tr w:rsidR="00AC5577" w14:paraId="5409ACCE"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404E54" w14:textId="77777777" w:rsidR="00AC5577" w:rsidRPr="00FB4059" w:rsidRDefault="00AC5577" w:rsidP="006A4C31">
            <w:pPr>
              <w:rPr>
                <w:rFonts w:asciiTheme="minorHAnsi" w:hAnsiTheme="minorHAnsi"/>
              </w:rPr>
            </w:pPr>
            <w:r w:rsidRPr="00FB4059">
              <w:rPr>
                <w:rFonts w:asciiTheme="minorHAnsi" w:hAnsiTheme="minorHAnsi" w:cs="Arial"/>
                <w:iCs/>
              </w:rPr>
              <w:t xml:space="preserve">8. Caring responsibilities: </w:t>
            </w:r>
            <w:r w:rsidRPr="00FB4059">
              <w:rPr>
                <w:rFonts w:asciiTheme="minorHAnsi" w:hAnsiTheme="minorHAnsi" w:cs="Arial"/>
                <w:iCs/>
                <w:color w:val="000000"/>
              </w:rPr>
              <w:t>Do you have any caring responsibilities? By caring responsibilities, we refer to regular day to day responsibilities for an adult and/or child(ren).  Please select all that apply.</w:t>
            </w:r>
          </w:p>
        </w:tc>
      </w:tr>
      <w:tr w:rsidR="00AC5577" w14:paraId="594B0860"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2ED5"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22950313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None</w:t>
            </w:r>
          </w:p>
          <w:p w14:paraId="6A0C6C9B"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187140891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Primary carer of a child or children (under 18)</w:t>
            </w:r>
          </w:p>
          <w:p w14:paraId="79AF5E3B"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46242006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Joint primary carer of a child or children (under 18)</w:t>
            </w:r>
          </w:p>
          <w:p w14:paraId="57BEFB2A"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33083714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Primary carer of a disabled child or children (under 18)</w:t>
            </w:r>
          </w:p>
          <w:p w14:paraId="54B64C4E"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157978348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Joint primary carer of a disabled child or children (under 18)</w:t>
            </w:r>
          </w:p>
          <w:p w14:paraId="709A2233"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186928756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Primary carer or assistant for a disabled adult (18 years or over)</w:t>
            </w:r>
          </w:p>
          <w:p w14:paraId="641F04DF"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32570482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Joint primary carer or assistant for a disabled adult (18 years or over)</w:t>
            </w:r>
          </w:p>
          <w:p w14:paraId="150AD314"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243008735"/>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Primary carer or assistant for an older person or people (65 and over)</w:t>
            </w:r>
          </w:p>
          <w:p w14:paraId="5B50679A"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111743737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Joint primary carer or assistant for an older person or people (65 and over)</w:t>
            </w:r>
          </w:p>
          <w:p w14:paraId="36A367C5"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205395414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Secondary carer (another person carries out the main caring role)</w:t>
            </w:r>
          </w:p>
          <w:p w14:paraId="35D0CED4"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214503218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have caring responsibilities but prefer not to specify what these are </w:t>
            </w:r>
          </w:p>
          <w:p w14:paraId="269B61D3" w14:textId="77777777" w:rsidR="00AC5577" w:rsidRPr="00FB4059" w:rsidRDefault="00992649" w:rsidP="006A4C31">
            <w:pPr>
              <w:rPr>
                <w:rFonts w:asciiTheme="minorHAnsi" w:hAnsiTheme="minorHAnsi" w:cs="Arial"/>
                <w:iCs/>
                <w:color w:val="000000"/>
              </w:rPr>
            </w:pPr>
            <w:sdt>
              <w:sdtPr>
                <w:rPr>
                  <w:rFonts w:asciiTheme="minorHAnsi" w:hAnsiTheme="minorHAnsi"/>
                </w:rPr>
                <w:id w:val="-107296935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prefer to self-describe these responsibilities (please describe):</w:t>
            </w:r>
          </w:p>
          <w:p w14:paraId="3204A815" w14:textId="77777777" w:rsidR="00AC5577" w:rsidRPr="00FB4059" w:rsidRDefault="00992649" w:rsidP="006A4C31">
            <w:pPr>
              <w:spacing w:line="270" w:lineRule="atLeast"/>
              <w:rPr>
                <w:rFonts w:asciiTheme="minorHAnsi" w:hAnsiTheme="minorHAnsi" w:cs="Arial"/>
                <w:iCs/>
                <w:color w:val="000000"/>
              </w:rPr>
            </w:pPr>
            <w:sdt>
              <w:sdtPr>
                <w:rPr>
                  <w:rFonts w:asciiTheme="minorHAnsi" w:hAnsiTheme="minorHAnsi"/>
                </w:rPr>
                <w:id w:val="-83238161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Prefer not to say</w:t>
            </w:r>
          </w:p>
          <w:p w14:paraId="77B0EB97" w14:textId="77777777" w:rsidR="00AC5577" w:rsidRPr="00FB4059" w:rsidRDefault="00AC5577" w:rsidP="006A4C31">
            <w:pPr>
              <w:rPr>
                <w:rFonts w:asciiTheme="minorHAnsi" w:hAnsiTheme="minorHAnsi"/>
              </w:rPr>
            </w:pPr>
          </w:p>
        </w:tc>
      </w:tr>
      <w:tr w:rsidR="00AC5577" w:rsidRPr="00F665FC" w14:paraId="77815541"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8D22EB" w14:textId="77777777" w:rsidR="00AC5577" w:rsidRPr="00FB4059" w:rsidRDefault="00AC5577" w:rsidP="006A4C31">
            <w:pPr>
              <w:jc w:val="center"/>
              <w:rPr>
                <w:rFonts w:asciiTheme="minorHAnsi" w:hAnsiTheme="minorHAnsi" w:cs="Arial"/>
                <w:b/>
                <w:bCs/>
                <w:iCs/>
                <w:color w:val="000000"/>
              </w:rPr>
            </w:pPr>
            <w:r w:rsidRPr="00FB4059">
              <w:rPr>
                <w:rFonts w:asciiTheme="minorHAnsi" w:hAnsiTheme="minorHAnsi" w:cs="Arial"/>
                <w:b/>
                <w:bCs/>
                <w:iCs/>
                <w:color w:val="000000"/>
              </w:rPr>
              <w:t>Socio-economic Background</w:t>
            </w:r>
          </w:p>
        </w:tc>
      </w:tr>
      <w:tr w:rsidR="00AC5577" w:rsidRPr="00DB6F48" w14:paraId="0B4B6663"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B08E2F" w14:textId="77777777" w:rsidR="00AC5577" w:rsidRPr="00FB4059" w:rsidRDefault="00AC5577" w:rsidP="006A4C31">
            <w:pPr>
              <w:rPr>
                <w:rFonts w:asciiTheme="minorHAnsi" w:hAnsiTheme="minorHAnsi" w:cs="Arial"/>
                <w:b/>
                <w:bCs/>
                <w:iCs/>
                <w:color w:val="000000"/>
              </w:rPr>
            </w:pPr>
            <w:r w:rsidRPr="00FB4059">
              <w:rPr>
                <w:rFonts w:asciiTheme="minorHAnsi" w:hAnsiTheme="minorHAnsi" w:cs="Arial"/>
                <w:iCs/>
                <w:color w:val="000000"/>
              </w:rPr>
              <w:t>9.1 What type of school did you attend for most of your time between the ages of 11 - 16?</w:t>
            </w:r>
          </w:p>
        </w:tc>
      </w:tr>
      <w:tr w:rsidR="00AC5577" w14:paraId="5162CC3D"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A3981D" w14:textId="77777777" w:rsidR="00AC5577" w:rsidRPr="00FB4059" w:rsidRDefault="00992649" w:rsidP="006A4C31">
            <w:pPr>
              <w:rPr>
                <w:rFonts w:asciiTheme="minorHAnsi" w:hAnsiTheme="minorHAnsi" w:cs="Arial"/>
                <w:iCs/>
                <w:color w:val="000000"/>
              </w:rPr>
            </w:pPr>
            <w:sdt>
              <w:sdtPr>
                <w:rPr>
                  <w:rFonts w:asciiTheme="minorHAnsi" w:hAnsiTheme="minorHAnsi"/>
                </w:rPr>
                <w:id w:val="34706669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A state-run or state-funded school in the UK - Non-selective</w:t>
            </w:r>
          </w:p>
          <w:p w14:paraId="2D0F7A8F" w14:textId="77777777" w:rsidR="00AC5577" w:rsidRPr="00FB4059" w:rsidRDefault="00992649" w:rsidP="006A4C31">
            <w:pPr>
              <w:rPr>
                <w:rFonts w:asciiTheme="minorHAnsi" w:hAnsiTheme="minorHAnsi" w:cs="Arial"/>
                <w:iCs/>
                <w:color w:val="000000"/>
              </w:rPr>
            </w:pPr>
            <w:sdt>
              <w:sdtPr>
                <w:rPr>
                  <w:rFonts w:asciiTheme="minorHAnsi" w:hAnsiTheme="minorHAnsi"/>
                </w:rPr>
                <w:id w:val="-81040425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A state-run or state-funded school outside the UK - Non-selective</w:t>
            </w:r>
          </w:p>
          <w:p w14:paraId="45DD9A9D" w14:textId="77777777" w:rsidR="00AC5577" w:rsidRPr="00FB4059" w:rsidRDefault="00992649" w:rsidP="006A4C31">
            <w:pPr>
              <w:rPr>
                <w:rFonts w:asciiTheme="minorHAnsi" w:hAnsiTheme="minorHAnsi" w:cs="Arial"/>
                <w:iCs/>
                <w:color w:val="000000"/>
              </w:rPr>
            </w:pPr>
            <w:sdt>
              <w:sdtPr>
                <w:rPr>
                  <w:rFonts w:asciiTheme="minorHAnsi" w:hAnsiTheme="minorHAnsi"/>
                </w:rPr>
                <w:id w:val="-4675928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A state-run or state-funded school in the UK - Selective on academic, faith or other ground</w:t>
            </w:r>
          </w:p>
          <w:p w14:paraId="61814AA1" w14:textId="77777777" w:rsidR="00AC5577" w:rsidRPr="00FB4059" w:rsidRDefault="00992649" w:rsidP="006A4C31">
            <w:pPr>
              <w:rPr>
                <w:rFonts w:asciiTheme="minorHAnsi" w:hAnsiTheme="minorHAnsi" w:cs="Arial"/>
                <w:iCs/>
                <w:color w:val="000000"/>
              </w:rPr>
            </w:pPr>
            <w:sdt>
              <w:sdtPr>
                <w:rPr>
                  <w:rFonts w:asciiTheme="minorHAnsi" w:hAnsiTheme="minorHAnsi"/>
                </w:rPr>
                <w:id w:val="114693810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A state-run or state-funded school outside the UK - Selective on academic, faith or other</w:t>
            </w:r>
          </w:p>
          <w:p w14:paraId="3818FB46" w14:textId="77777777" w:rsidR="00AC5577" w:rsidRPr="00FB4059" w:rsidRDefault="00AC5577" w:rsidP="006A4C31">
            <w:pPr>
              <w:rPr>
                <w:rFonts w:asciiTheme="minorHAnsi" w:hAnsiTheme="minorHAnsi" w:cs="Arial"/>
                <w:iCs/>
                <w:color w:val="000000"/>
              </w:rPr>
            </w:pPr>
            <w:r w:rsidRPr="00FB4059">
              <w:rPr>
                <w:rFonts w:asciiTheme="minorHAnsi" w:hAnsiTheme="minorHAnsi" w:cs="Arial"/>
                <w:iCs/>
                <w:color w:val="000000"/>
              </w:rPr>
              <w:t>ground</w:t>
            </w:r>
          </w:p>
          <w:p w14:paraId="316C7EC7" w14:textId="77777777" w:rsidR="00AC5577" w:rsidRPr="00FB4059" w:rsidRDefault="00992649" w:rsidP="006A4C31">
            <w:pPr>
              <w:rPr>
                <w:rFonts w:asciiTheme="minorHAnsi" w:hAnsiTheme="minorHAnsi" w:cs="Arial"/>
                <w:iCs/>
                <w:color w:val="000000"/>
              </w:rPr>
            </w:pPr>
            <w:sdt>
              <w:sdtPr>
                <w:rPr>
                  <w:rFonts w:asciiTheme="minorHAnsi" w:hAnsiTheme="minorHAnsi"/>
                </w:rPr>
                <w:id w:val="1819689945"/>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Independent or fee-paying school in the UK</w:t>
            </w:r>
          </w:p>
          <w:p w14:paraId="2A4863AC" w14:textId="77777777" w:rsidR="00AC5577" w:rsidRPr="00FB4059" w:rsidRDefault="00992649" w:rsidP="006A4C31">
            <w:pPr>
              <w:rPr>
                <w:rFonts w:asciiTheme="minorHAnsi" w:hAnsiTheme="minorHAnsi" w:cs="Arial"/>
                <w:iCs/>
                <w:color w:val="000000"/>
              </w:rPr>
            </w:pPr>
            <w:sdt>
              <w:sdtPr>
                <w:rPr>
                  <w:rFonts w:asciiTheme="minorHAnsi" w:hAnsiTheme="minorHAnsi"/>
                </w:rPr>
                <w:id w:val="-1901966641"/>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Independent or fee-paying school outside the UK</w:t>
            </w:r>
          </w:p>
          <w:p w14:paraId="36248CFC" w14:textId="77777777" w:rsidR="00AC5577" w:rsidRPr="00FB4059" w:rsidRDefault="00992649" w:rsidP="006A4C31">
            <w:pPr>
              <w:rPr>
                <w:rFonts w:asciiTheme="minorHAnsi" w:hAnsiTheme="minorHAnsi" w:cs="Arial"/>
                <w:iCs/>
                <w:color w:val="000000"/>
              </w:rPr>
            </w:pPr>
            <w:sdt>
              <w:sdtPr>
                <w:rPr>
                  <w:rFonts w:asciiTheme="minorHAnsi" w:hAnsiTheme="minorHAnsi"/>
                </w:rPr>
                <w:id w:val="-1428338936"/>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I don't know</w:t>
            </w:r>
          </w:p>
          <w:p w14:paraId="33416EAC" w14:textId="77777777" w:rsidR="00AC5577" w:rsidRPr="00FB4059" w:rsidRDefault="00992649" w:rsidP="006A4C31">
            <w:pPr>
              <w:rPr>
                <w:rFonts w:asciiTheme="minorHAnsi" w:hAnsiTheme="minorHAnsi" w:cs="Arial"/>
                <w:iCs/>
                <w:color w:val="000000"/>
              </w:rPr>
            </w:pPr>
            <w:sdt>
              <w:sdtPr>
                <w:rPr>
                  <w:rFonts w:asciiTheme="minorHAnsi" w:hAnsiTheme="minorHAnsi"/>
                </w:rPr>
                <w:id w:val="818163727"/>
              </w:sdtPr>
              <w:sdtEndPr/>
              <w:sdtContent>
                <w:r w:rsidR="00AC5577" w:rsidRPr="00FB4059">
                  <w:rPr>
                    <w:rFonts w:asciiTheme="minorHAnsi" w:eastAsia="MS Gothic" w:hAnsiTheme="minorHAnsi"/>
                    <w:lang w:val="en-US"/>
                  </w:rPr>
                  <w:t>☐</w:t>
                </w:r>
              </w:sdtContent>
            </w:sdt>
            <w:r w:rsidR="00AC5577" w:rsidRPr="00FB4059">
              <w:rPr>
                <w:rFonts w:asciiTheme="minorHAnsi" w:hAnsiTheme="minorHAnsi" w:cs="Arial"/>
                <w:iCs/>
                <w:color w:val="000000"/>
              </w:rPr>
              <w:t xml:space="preserve">  Prefer not to say</w:t>
            </w:r>
          </w:p>
          <w:p w14:paraId="703F8F21" w14:textId="77777777" w:rsidR="00AC5577" w:rsidRPr="00FB4059" w:rsidRDefault="00AC5577" w:rsidP="006A4C31">
            <w:pPr>
              <w:contextualSpacing/>
              <w:rPr>
                <w:rFonts w:asciiTheme="minorHAnsi" w:hAnsiTheme="minorHAnsi"/>
              </w:rPr>
            </w:pPr>
          </w:p>
        </w:tc>
      </w:tr>
      <w:tr w:rsidR="00AC5577" w14:paraId="10F56F28"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4225B0" w14:textId="77777777" w:rsidR="00AC5577" w:rsidRPr="00FB4059" w:rsidRDefault="00AC5577" w:rsidP="006A4C31">
            <w:pPr>
              <w:rPr>
                <w:rFonts w:asciiTheme="minorHAnsi" w:hAnsiTheme="minorHAnsi"/>
              </w:rPr>
            </w:pPr>
            <w:r w:rsidRPr="00FB4059">
              <w:rPr>
                <w:rFonts w:asciiTheme="minorHAnsi" w:hAnsiTheme="minorHAnsi"/>
              </w:rPr>
              <w:lastRenderedPageBreak/>
              <w:t xml:space="preserve">9.2 If you finished school after 1980, were you eligible for Free School Meals at any point during your school years? Free School Meals are a statutory benefit available to school-aged children from families who receive other qualifying benefits and who have been through the relevant registration process. It does not include those who receive meals at school through other means (e.g. boarding school). </w:t>
            </w:r>
          </w:p>
          <w:p w14:paraId="42ACAF7F" w14:textId="77777777" w:rsidR="00AC5577" w:rsidRPr="00FB4059" w:rsidRDefault="00992649" w:rsidP="006A4C31">
            <w:pPr>
              <w:rPr>
                <w:rFonts w:asciiTheme="minorHAnsi" w:hAnsiTheme="minorHAnsi" w:cs="Arial"/>
                <w:iCs/>
                <w:color w:val="000000"/>
              </w:rPr>
            </w:pPr>
            <w:sdt>
              <w:sdtPr>
                <w:rPr>
                  <w:rFonts w:asciiTheme="minorHAnsi" w:hAnsiTheme="minorHAnsi"/>
                </w:rPr>
                <w:id w:val="-15715072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Yes</w:t>
            </w:r>
          </w:p>
          <w:p w14:paraId="75D57DD0" w14:textId="77777777" w:rsidR="00AC5577" w:rsidRPr="00FB4059" w:rsidRDefault="00992649" w:rsidP="006A4C31">
            <w:pPr>
              <w:rPr>
                <w:rFonts w:asciiTheme="minorHAnsi" w:hAnsiTheme="minorHAnsi" w:cs="Arial"/>
                <w:iCs/>
                <w:color w:val="000000"/>
              </w:rPr>
            </w:pPr>
            <w:sdt>
              <w:sdtPr>
                <w:rPr>
                  <w:rFonts w:asciiTheme="minorHAnsi" w:hAnsiTheme="minorHAnsi"/>
                </w:rPr>
                <w:id w:val="1832868842"/>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No</w:t>
            </w:r>
          </w:p>
          <w:p w14:paraId="1A489D3C" w14:textId="77777777" w:rsidR="00AC5577" w:rsidRPr="00FB4059" w:rsidRDefault="00992649" w:rsidP="006A4C31">
            <w:pPr>
              <w:rPr>
                <w:rFonts w:asciiTheme="minorHAnsi" w:hAnsiTheme="minorHAnsi" w:cs="Arial"/>
                <w:iCs/>
                <w:color w:val="000000"/>
              </w:rPr>
            </w:pPr>
            <w:sdt>
              <w:sdtPr>
                <w:rPr>
                  <w:rFonts w:asciiTheme="minorHAnsi" w:hAnsiTheme="minorHAnsi"/>
                </w:rPr>
                <w:id w:val="1802492164"/>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Not applicable (e.g. I finished school before 1980 or went to school overseas)</w:t>
            </w:r>
          </w:p>
          <w:p w14:paraId="6EC4C642" w14:textId="77777777" w:rsidR="00AC5577" w:rsidRPr="00FB4059" w:rsidRDefault="00992649" w:rsidP="006A4C31">
            <w:pPr>
              <w:rPr>
                <w:rFonts w:asciiTheme="minorHAnsi" w:hAnsiTheme="minorHAnsi" w:cs="Arial"/>
                <w:iCs/>
                <w:color w:val="000000"/>
              </w:rPr>
            </w:pPr>
            <w:sdt>
              <w:sdtPr>
                <w:rPr>
                  <w:rFonts w:asciiTheme="minorHAnsi" w:hAnsiTheme="minorHAnsi"/>
                </w:rPr>
                <w:id w:val="209381462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I don't know</w:t>
            </w:r>
          </w:p>
          <w:p w14:paraId="0DF6CC6A" w14:textId="77777777" w:rsidR="00AC5577" w:rsidRPr="00FB4059" w:rsidRDefault="00992649" w:rsidP="006A4C31">
            <w:pPr>
              <w:rPr>
                <w:rFonts w:asciiTheme="minorHAnsi" w:hAnsiTheme="minorHAnsi" w:cs="Arial"/>
                <w:iCs/>
                <w:color w:val="000000"/>
              </w:rPr>
            </w:pPr>
            <w:sdt>
              <w:sdtPr>
                <w:rPr>
                  <w:rFonts w:asciiTheme="minorHAnsi" w:hAnsiTheme="minorHAnsi"/>
                </w:rPr>
                <w:id w:val="1296481198"/>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Prefer not to say</w:t>
            </w:r>
          </w:p>
          <w:p w14:paraId="500CAA7D" w14:textId="77777777" w:rsidR="00AC5577" w:rsidRPr="00FB4059" w:rsidRDefault="00AC5577" w:rsidP="006A4C31">
            <w:pPr>
              <w:rPr>
                <w:rFonts w:asciiTheme="minorHAnsi" w:hAnsiTheme="minorHAnsi"/>
              </w:rPr>
            </w:pPr>
          </w:p>
        </w:tc>
      </w:tr>
      <w:tr w:rsidR="00AC5577" w:rsidRPr="00C017CA" w14:paraId="0A5E4140"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B5FAAB" w14:textId="77777777" w:rsidR="00AC5577" w:rsidRPr="00FB4059" w:rsidRDefault="00AC5577" w:rsidP="006A4C31">
            <w:pPr>
              <w:rPr>
                <w:rFonts w:asciiTheme="minorHAnsi" w:hAnsiTheme="minorHAnsi" w:cs="Arial"/>
                <w:iCs/>
                <w:color w:val="000000"/>
              </w:rPr>
            </w:pPr>
            <w:r w:rsidRPr="00FB4059">
              <w:rPr>
                <w:rFonts w:asciiTheme="minorHAnsi" w:hAnsiTheme="minorHAnsi" w:cs="Arial"/>
                <w:iCs/>
                <w:color w:val="000000"/>
              </w:rPr>
              <w:t>9.3 When you were 18, had any of your parents or guardians completed a university degree course or equivalent (e.g. BA, BSc or higher)?</w:t>
            </w:r>
          </w:p>
        </w:tc>
      </w:tr>
      <w:tr w:rsidR="00AC5577" w14:paraId="793D7288" w14:textId="77777777" w:rsidTr="006A4C31">
        <w:trPr>
          <w:trHeight w:val="454"/>
        </w:trPr>
        <w:tc>
          <w:tcPr>
            <w:tcW w:w="932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F9E088" w14:textId="77777777" w:rsidR="00AC5577" w:rsidRPr="00FB4059" w:rsidRDefault="00992649" w:rsidP="006A4C31">
            <w:pPr>
              <w:rPr>
                <w:rFonts w:asciiTheme="minorHAnsi" w:hAnsiTheme="minorHAnsi" w:cs="Arial"/>
                <w:iCs/>
                <w:color w:val="000000"/>
              </w:rPr>
            </w:pPr>
            <w:sdt>
              <w:sdtPr>
                <w:rPr>
                  <w:rFonts w:asciiTheme="minorHAnsi" w:hAnsiTheme="minorHAnsi"/>
                </w:rPr>
                <w:id w:val="-1024478943"/>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Yes</w:t>
            </w:r>
          </w:p>
          <w:p w14:paraId="7927A8A7" w14:textId="77777777" w:rsidR="00AC5577" w:rsidRPr="00FB4059" w:rsidRDefault="00992649" w:rsidP="006A4C31">
            <w:pPr>
              <w:rPr>
                <w:rFonts w:asciiTheme="minorHAnsi" w:hAnsiTheme="minorHAnsi" w:cs="Arial"/>
                <w:iCs/>
                <w:color w:val="000000"/>
              </w:rPr>
            </w:pPr>
            <w:sdt>
              <w:sdtPr>
                <w:rPr>
                  <w:rFonts w:asciiTheme="minorHAnsi" w:hAnsiTheme="minorHAnsi"/>
                </w:rPr>
                <w:id w:val="-102239958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No</w:t>
            </w:r>
          </w:p>
          <w:p w14:paraId="017E1A6A" w14:textId="77777777" w:rsidR="00AC5577" w:rsidRPr="00FB4059" w:rsidRDefault="00992649" w:rsidP="006A4C31">
            <w:pPr>
              <w:rPr>
                <w:rFonts w:asciiTheme="minorHAnsi" w:hAnsiTheme="minorHAnsi" w:cs="Arial"/>
                <w:iCs/>
                <w:color w:val="000000"/>
              </w:rPr>
            </w:pPr>
            <w:sdt>
              <w:sdtPr>
                <w:rPr>
                  <w:rFonts w:asciiTheme="minorHAnsi" w:hAnsiTheme="minorHAnsi"/>
                </w:rPr>
                <w:id w:val="-1602639960"/>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I don't know</w:t>
            </w:r>
          </w:p>
          <w:p w14:paraId="5DC7FED7" w14:textId="77777777" w:rsidR="00AC5577" w:rsidRPr="00FB4059" w:rsidRDefault="00992649" w:rsidP="006A4C31">
            <w:pPr>
              <w:rPr>
                <w:rFonts w:asciiTheme="minorHAnsi" w:hAnsiTheme="minorHAnsi" w:cs="Arial"/>
                <w:iCs/>
                <w:color w:val="000000"/>
              </w:rPr>
            </w:pPr>
            <w:sdt>
              <w:sdtPr>
                <w:rPr>
                  <w:rFonts w:asciiTheme="minorHAnsi" w:hAnsiTheme="minorHAnsi"/>
                </w:rPr>
                <w:id w:val="-2087147039"/>
              </w:sdtPr>
              <w:sdtEndPr/>
              <w:sdtContent>
                <w:r w:rsidR="00AC5577" w:rsidRPr="00FB4059">
                  <w:rPr>
                    <w:rFonts w:asciiTheme="minorHAnsi" w:eastAsia="MS Gothic" w:hAnsiTheme="minorHAnsi"/>
                    <w:lang w:val="en-US"/>
                  </w:rPr>
                  <w:t>☐</w:t>
                </w:r>
              </w:sdtContent>
            </w:sdt>
            <w:r w:rsidR="00AC5577" w:rsidRPr="00FB4059">
              <w:rPr>
                <w:rFonts w:asciiTheme="minorHAnsi" w:hAnsiTheme="minorHAnsi"/>
              </w:rPr>
              <w:t xml:space="preserve"> </w:t>
            </w:r>
            <w:r w:rsidR="00AC5577" w:rsidRPr="00FB4059">
              <w:rPr>
                <w:rFonts w:asciiTheme="minorHAnsi" w:hAnsiTheme="minorHAnsi" w:cs="Arial"/>
                <w:iCs/>
                <w:color w:val="000000"/>
              </w:rPr>
              <w:t xml:space="preserve"> Prefer not to say</w:t>
            </w:r>
          </w:p>
          <w:p w14:paraId="5C886FFF" w14:textId="77777777" w:rsidR="00AC5577" w:rsidRPr="00FB4059" w:rsidRDefault="00AC5577" w:rsidP="006A4C31">
            <w:pPr>
              <w:contextualSpacing/>
              <w:rPr>
                <w:rFonts w:asciiTheme="minorHAnsi" w:hAnsiTheme="minorHAnsi"/>
              </w:rPr>
            </w:pPr>
          </w:p>
        </w:tc>
      </w:tr>
    </w:tbl>
    <w:p w14:paraId="1192E774" w14:textId="77777777" w:rsidR="00754CF8" w:rsidRDefault="00754CF8" w:rsidP="00AC5577">
      <w:pPr>
        <w:pStyle w:val="BodyText"/>
        <w:spacing w:before="227" w:line="280" w:lineRule="exact"/>
        <w:ind w:left="0"/>
        <w:rPr>
          <w:rFonts w:asciiTheme="minorHAnsi" w:hAnsiTheme="minorHAnsi" w:cs="Arial"/>
          <w:iCs/>
        </w:rPr>
      </w:pPr>
    </w:p>
    <w:p w14:paraId="08EF7E19" w14:textId="77777777" w:rsidR="00754CF8" w:rsidRDefault="00754CF8" w:rsidP="00AC5577">
      <w:pPr>
        <w:pStyle w:val="BodyText"/>
        <w:spacing w:before="227" w:line="280" w:lineRule="exact"/>
        <w:ind w:left="0"/>
        <w:rPr>
          <w:rFonts w:asciiTheme="minorHAnsi" w:hAnsiTheme="minorHAnsi" w:cs="Arial"/>
          <w:iCs/>
        </w:rPr>
      </w:pPr>
    </w:p>
    <w:p w14:paraId="3BA7F21B" w14:textId="4BC613B9" w:rsidR="00754CF8" w:rsidRDefault="001610D4" w:rsidP="00AC5577">
      <w:pPr>
        <w:pStyle w:val="BodyText"/>
        <w:spacing w:before="227" w:line="280" w:lineRule="exact"/>
        <w:ind w:left="0"/>
        <w:rPr>
          <w:rFonts w:asciiTheme="minorHAnsi" w:hAnsiTheme="minorHAnsi" w:cs="Arial"/>
          <w:b/>
          <w:bCs/>
          <w:iCs/>
        </w:rPr>
      </w:pPr>
      <w:r w:rsidRPr="00754CF8">
        <w:rPr>
          <w:rFonts w:asciiTheme="minorHAnsi" w:hAnsiTheme="minorHAnsi" w:cs="Arial"/>
          <w:b/>
          <w:bCs/>
          <w:iCs/>
        </w:rPr>
        <w:t>Th</w:t>
      </w:r>
      <w:r w:rsidR="00754CF8" w:rsidRPr="00754CF8">
        <w:rPr>
          <w:rFonts w:asciiTheme="minorHAnsi" w:hAnsiTheme="minorHAnsi" w:cs="Arial"/>
          <w:b/>
          <w:bCs/>
          <w:iCs/>
        </w:rPr>
        <w:t>ank you for completing the form</w:t>
      </w:r>
    </w:p>
    <w:p w14:paraId="75DDBA13" w14:textId="77777777" w:rsidR="00D9491C" w:rsidRDefault="00D9491C" w:rsidP="00AC5577">
      <w:pPr>
        <w:pStyle w:val="BodyText"/>
        <w:spacing w:before="227" w:line="280" w:lineRule="exact"/>
        <w:ind w:left="0"/>
        <w:rPr>
          <w:rFonts w:asciiTheme="minorHAnsi" w:hAnsiTheme="minorHAnsi" w:cs="Arial"/>
          <w:b/>
          <w:bCs/>
          <w:iCs/>
        </w:rPr>
      </w:pPr>
    </w:p>
    <w:p w14:paraId="777D9718" w14:textId="77777777" w:rsidR="005D1B40" w:rsidRPr="00D9491C" w:rsidRDefault="005D1B40" w:rsidP="005D1B40">
      <w:pPr>
        <w:rPr>
          <w:rFonts w:ascii="Aptos" w:hAnsi="Aptos" w:cs="Arial"/>
          <w:iCs/>
        </w:rPr>
      </w:pPr>
      <w:r w:rsidRPr="00D9491C">
        <w:rPr>
          <w:rFonts w:ascii="Aptos" w:hAnsi="Aptos" w:cs="Arial"/>
          <w:iCs/>
        </w:rPr>
        <w:t xml:space="preserve">This monitoring information will be held on a secure computer, cloud platform or other relevant filing system with security provisions in place.  Aggregated anonymised data may be used for statistical purposes and we will take steps to ensure that no individual can be identified.  </w:t>
      </w:r>
    </w:p>
    <w:p w14:paraId="0CC5457E" w14:textId="77777777" w:rsidR="00D9491C" w:rsidRPr="00D9491C" w:rsidRDefault="00D9491C" w:rsidP="00D9491C">
      <w:pPr>
        <w:shd w:val="clear" w:color="auto" w:fill="FFFFFF"/>
        <w:textAlignment w:val="baseline"/>
        <w:rPr>
          <w:rFonts w:ascii="Aptos" w:eastAsia="Times New Roman" w:hAnsi="Aptos" w:cs="Arial"/>
          <w:iCs/>
          <w:color w:val="000000"/>
          <w:bdr w:val="none" w:sz="0" w:space="0" w:color="auto" w:frame="1"/>
        </w:rPr>
      </w:pPr>
    </w:p>
    <w:p w14:paraId="08135A9D" w14:textId="1969D962" w:rsidR="00D9491C" w:rsidRPr="00D9491C" w:rsidRDefault="00D9491C" w:rsidP="00D9491C">
      <w:pPr>
        <w:shd w:val="clear" w:color="auto" w:fill="FFFFFF"/>
        <w:textAlignment w:val="baseline"/>
        <w:rPr>
          <w:rFonts w:ascii="Aptos" w:eastAsia="Times New Roman" w:hAnsi="Aptos" w:cs="Arial"/>
          <w:iCs/>
          <w:color w:val="000000"/>
          <w:bdr w:val="none" w:sz="0" w:space="0" w:color="auto" w:frame="1"/>
        </w:rPr>
      </w:pPr>
      <w:r w:rsidRPr="00D9491C">
        <w:rPr>
          <w:rFonts w:ascii="Aptos" w:eastAsia="Times New Roman" w:hAnsi="Aptos" w:cs="Arial"/>
          <w:iCs/>
          <w:color w:val="000000"/>
          <w:bdr w:val="none" w:sz="0" w:space="0" w:color="auto" w:frame="1"/>
        </w:rPr>
        <w:t xml:space="preserve">For information about how we collect, store and use your personal information, please see our Privacy Notice available at: </w:t>
      </w:r>
      <w:hyperlink r:id="rId14" w:tgtFrame="_blank" w:tooltip="Original URL: https://daphnejackson.org/privacy-notice/. Click or tap if you trust this link." w:history="1">
        <w:r w:rsidRPr="00D9491C">
          <w:rPr>
            <w:rStyle w:val="Hyperlink"/>
            <w:rFonts w:ascii="Aptos" w:hAnsi="Aptos" w:cs="Arial"/>
            <w:iCs/>
            <w:bdr w:val="none" w:sz="0" w:space="0" w:color="auto" w:frame="1"/>
          </w:rPr>
          <w:t>https://daphnejackson.org/privacy-notice/</w:t>
        </w:r>
      </w:hyperlink>
      <w:r w:rsidRPr="00D9491C">
        <w:rPr>
          <w:rFonts w:ascii="Aptos" w:eastAsia="Times New Roman" w:hAnsi="Aptos" w:cs="Arial"/>
          <w:iCs/>
          <w:color w:val="000000"/>
          <w:bdr w:val="none" w:sz="0" w:space="0" w:color="auto" w:frame="1"/>
        </w:rPr>
        <w:t>.  You can access your information, ask us not to process it, rectify, delete, restrict or change how we use your information in any other way by contacting any member of the Daphne Jackson Trust team.</w:t>
      </w:r>
    </w:p>
    <w:p w14:paraId="2FE1490E" w14:textId="670A0FF7" w:rsidR="000C383A" w:rsidRPr="00D9491C" w:rsidRDefault="000C383A" w:rsidP="00D9491C">
      <w:pPr>
        <w:pStyle w:val="BodyText"/>
        <w:spacing w:before="227" w:line="280" w:lineRule="exact"/>
        <w:ind w:left="0"/>
        <w:rPr>
          <w:rFonts w:ascii="Aptos" w:hAnsi="Aptos"/>
        </w:rPr>
      </w:pPr>
    </w:p>
    <w:sectPr w:rsidR="000C383A" w:rsidRPr="00D9491C" w:rsidSect="00B00FC5">
      <w:type w:val="continuous"/>
      <w:pgSz w:w="11910" w:h="16840"/>
      <w:pgMar w:top="1806" w:right="1278" w:bottom="280" w:left="1276" w:header="80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5B91" w14:textId="77777777" w:rsidR="00992649" w:rsidRPr="007A230D" w:rsidRDefault="00992649" w:rsidP="006653C5">
      <w:r w:rsidRPr="007A230D">
        <w:separator/>
      </w:r>
    </w:p>
  </w:endnote>
  <w:endnote w:type="continuationSeparator" w:id="0">
    <w:p w14:paraId="0C6AE984" w14:textId="77777777" w:rsidR="00992649" w:rsidRPr="007A230D" w:rsidRDefault="00992649" w:rsidP="006653C5">
      <w:r w:rsidRPr="007A2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Roman">
    <w:altName w:val="Calibri"/>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DE9B" w14:textId="77777777" w:rsidR="00194BEB" w:rsidRDefault="00194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952672682"/>
      <w:docPartObj>
        <w:docPartGallery w:val="Page Numbers (Bottom of Page)"/>
        <w:docPartUnique/>
      </w:docPartObj>
    </w:sdtPr>
    <w:sdtEndPr/>
    <w:sdtContent>
      <w:p w14:paraId="4A29EE56" w14:textId="77777777" w:rsidR="00194BEB" w:rsidRPr="00194BEB" w:rsidRDefault="00194BEB" w:rsidP="00194BEB">
        <w:pPr>
          <w:pStyle w:val="Footer"/>
          <w:rPr>
            <w:rFonts w:asciiTheme="minorHAnsi" w:eastAsia="Calibri" w:hAnsiTheme="minorHAnsi" w:cs="Arial"/>
            <w:b/>
            <w:bCs/>
            <w:color w:val="7D10B0" w:themeColor="accent3"/>
            <w:lang w:bidi="ar-SA"/>
          </w:rPr>
        </w:pPr>
        <w:r w:rsidRPr="00194BEB">
          <w:rPr>
            <w:rFonts w:asciiTheme="minorHAnsi" w:hAnsiTheme="minorHAnsi"/>
            <w:b/>
            <w:bCs/>
            <w:color w:val="7D10B0" w:themeColor="accent3"/>
          </w:rPr>
          <w:t>daphnejackson.org</w:t>
        </w:r>
      </w:p>
      <w:p w14:paraId="5AC587CF" w14:textId="45A92691" w:rsidR="00EF7CFA" w:rsidRPr="007A230D" w:rsidRDefault="00CE64C7" w:rsidP="00B00FC5">
        <w:pPr>
          <w:pStyle w:val="Footer"/>
          <w:tabs>
            <w:tab w:val="left" w:pos="9923"/>
          </w:tabs>
          <w:jc w:val="right"/>
          <w:rPr>
            <w:rFonts w:ascii="Aptos" w:hAnsi="Aptos"/>
            <w:sz w:val="20"/>
            <w:szCs w:val="20"/>
          </w:rPr>
        </w:pPr>
        <w:r w:rsidRPr="007A230D">
          <w:rPr>
            <w:rFonts w:ascii="Aptos" w:hAnsi="Aptos"/>
            <w:sz w:val="20"/>
            <w:szCs w:val="20"/>
          </w:rPr>
          <w:t xml:space="preserve">Page | </w:t>
        </w:r>
        <w:r w:rsidRPr="007A230D">
          <w:rPr>
            <w:rFonts w:ascii="Aptos" w:hAnsi="Aptos"/>
            <w:sz w:val="20"/>
            <w:szCs w:val="20"/>
          </w:rPr>
          <w:fldChar w:fldCharType="begin"/>
        </w:r>
        <w:r w:rsidRPr="007A230D">
          <w:rPr>
            <w:rFonts w:ascii="Aptos" w:hAnsi="Aptos"/>
            <w:sz w:val="20"/>
            <w:szCs w:val="20"/>
          </w:rPr>
          <w:instrText xml:space="preserve"> PAGE   \* MERGEFORMAT </w:instrText>
        </w:r>
        <w:r w:rsidRPr="007A230D">
          <w:rPr>
            <w:rFonts w:ascii="Aptos" w:hAnsi="Aptos"/>
            <w:sz w:val="20"/>
            <w:szCs w:val="20"/>
          </w:rPr>
          <w:fldChar w:fldCharType="separate"/>
        </w:r>
        <w:r w:rsidRPr="007A230D">
          <w:rPr>
            <w:rFonts w:ascii="Aptos" w:hAnsi="Aptos"/>
            <w:sz w:val="20"/>
            <w:szCs w:val="20"/>
          </w:rPr>
          <w:t>1</w:t>
        </w:r>
        <w:r w:rsidRPr="007A230D">
          <w:rPr>
            <w:rFonts w:ascii="Aptos" w:hAnsi="Apto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B545" w14:textId="77777777" w:rsidR="00194BEB" w:rsidRDefault="00194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C13A" w14:textId="77777777" w:rsidR="00992649" w:rsidRPr="007A230D" w:rsidRDefault="00992649" w:rsidP="006653C5">
      <w:r w:rsidRPr="007A230D">
        <w:separator/>
      </w:r>
    </w:p>
  </w:footnote>
  <w:footnote w:type="continuationSeparator" w:id="0">
    <w:p w14:paraId="72BC0920" w14:textId="77777777" w:rsidR="00992649" w:rsidRPr="007A230D" w:rsidRDefault="00992649" w:rsidP="006653C5">
      <w:r w:rsidRPr="007A2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C4A7" w14:textId="77777777" w:rsidR="00194BEB" w:rsidRDefault="00194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F8E9" w14:textId="5D9DB3CA" w:rsidR="008A3A51" w:rsidRPr="007A230D" w:rsidRDefault="00885B61">
    <w:pPr>
      <w:pStyle w:val="Header"/>
    </w:pPr>
    <w:r>
      <w:rPr>
        <w:rFonts w:ascii="Aptos" w:hAnsi="Aptos" w:cs="Arial"/>
        <w:color w:val="000000" w:themeColor="text2"/>
      </w:rPr>
      <w:t>Diversity Data Monitoring Form</w:t>
    </w:r>
    <w:r w:rsidR="008F3AE5">
      <w:rPr>
        <w:rFonts w:ascii="Aptos" w:hAnsi="Aptos" w:cs="Arial"/>
        <w:color w:val="000000" w:themeColor="text2"/>
      </w:rPr>
      <w:t>, v 2, 0</w:t>
    </w:r>
    <w:r w:rsidR="00011235">
      <w:rPr>
        <w:rFonts w:ascii="Aptos" w:hAnsi="Aptos" w:cs="Arial"/>
        <w:color w:val="000000" w:themeColor="text2"/>
      </w:rPr>
      <w:t>5/08/2026</w:t>
    </w:r>
    <w:r w:rsidR="008F3AE5">
      <w:rPr>
        <w:rFonts w:ascii="Aptos" w:hAnsi="Aptos" w:cs="Arial"/>
        <w:color w:val="000000" w:themeColor="text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FCA5" w14:textId="77777777" w:rsidR="00194BEB" w:rsidRDefault="00194B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da-DK" w:vendorID="64" w:dllVersion="0" w:nlCheck="1" w:checkStyle="0"/>
  <w:activeWritingStyle w:appName="MSWord" w:lang="en-US" w:vendorID="64" w:dllVersion="0" w:nlCheck="1" w:checkStyle="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078"/>
    <w:rsid w:val="000010AA"/>
    <w:rsid w:val="00011235"/>
    <w:rsid w:val="00022239"/>
    <w:rsid w:val="00037160"/>
    <w:rsid w:val="000470FC"/>
    <w:rsid w:val="00070D02"/>
    <w:rsid w:val="0009153F"/>
    <w:rsid w:val="000A3B4D"/>
    <w:rsid w:val="000C383A"/>
    <w:rsid w:val="000F5F71"/>
    <w:rsid w:val="001039AB"/>
    <w:rsid w:val="00114C74"/>
    <w:rsid w:val="00125982"/>
    <w:rsid w:val="00153C28"/>
    <w:rsid w:val="001603E0"/>
    <w:rsid w:val="001610D4"/>
    <w:rsid w:val="001664D6"/>
    <w:rsid w:val="00172DCD"/>
    <w:rsid w:val="00182C46"/>
    <w:rsid w:val="001908A9"/>
    <w:rsid w:val="00190CB7"/>
    <w:rsid w:val="00194BEB"/>
    <w:rsid w:val="001974A1"/>
    <w:rsid w:val="001B4059"/>
    <w:rsid w:val="0021288B"/>
    <w:rsid w:val="00216394"/>
    <w:rsid w:val="00224D3C"/>
    <w:rsid w:val="0025701D"/>
    <w:rsid w:val="002814DA"/>
    <w:rsid w:val="002877D1"/>
    <w:rsid w:val="002A1FE5"/>
    <w:rsid w:val="002C7B47"/>
    <w:rsid w:val="002E0260"/>
    <w:rsid w:val="0030067B"/>
    <w:rsid w:val="00393D33"/>
    <w:rsid w:val="0039457F"/>
    <w:rsid w:val="003A1692"/>
    <w:rsid w:val="003A57D8"/>
    <w:rsid w:val="003B3983"/>
    <w:rsid w:val="003D2F53"/>
    <w:rsid w:val="003E418E"/>
    <w:rsid w:val="00470536"/>
    <w:rsid w:val="004B115C"/>
    <w:rsid w:val="004F3100"/>
    <w:rsid w:val="005073E3"/>
    <w:rsid w:val="00512F46"/>
    <w:rsid w:val="00514D4A"/>
    <w:rsid w:val="0052191D"/>
    <w:rsid w:val="005579E7"/>
    <w:rsid w:val="005803B0"/>
    <w:rsid w:val="00594CCD"/>
    <w:rsid w:val="005B3658"/>
    <w:rsid w:val="005D1B40"/>
    <w:rsid w:val="005D33D9"/>
    <w:rsid w:val="005E1422"/>
    <w:rsid w:val="005F709F"/>
    <w:rsid w:val="00627655"/>
    <w:rsid w:val="006359C7"/>
    <w:rsid w:val="00642893"/>
    <w:rsid w:val="006653C5"/>
    <w:rsid w:val="00673E72"/>
    <w:rsid w:val="006746BB"/>
    <w:rsid w:val="00697CF9"/>
    <w:rsid w:val="006A3384"/>
    <w:rsid w:val="006B33E1"/>
    <w:rsid w:val="00701C93"/>
    <w:rsid w:val="00711102"/>
    <w:rsid w:val="00754CF8"/>
    <w:rsid w:val="00794C70"/>
    <w:rsid w:val="007A230D"/>
    <w:rsid w:val="007E2078"/>
    <w:rsid w:val="007F069D"/>
    <w:rsid w:val="00840D32"/>
    <w:rsid w:val="008471C5"/>
    <w:rsid w:val="0085216B"/>
    <w:rsid w:val="00867645"/>
    <w:rsid w:val="00885B61"/>
    <w:rsid w:val="008A3A51"/>
    <w:rsid w:val="008C323C"/>
    <w:rsid w:val="008F3416"/>
    <w:rsid w:val="008F3AE5"/>
    <w:rsid w:val="00927CC9"/>
    <w:rsid w:val="0095004E"/>
    <w:rsid w:val="00953EE6"/>
    <w:rsid w:val="00956944"/>
    <w:rsid w:val="00975B8E"/>
    <w:rsid w:val="00981191"/>
    <w:rsid w:val="009854DF"/>
    <w:rsid w:val="00992649"/>
    <w:rsid w:val="009D6F28"/>
    <w:rsid w:val="009E3B96"/>
    <w:rsid w:val="00A0271C"/>
    <w:rsid w:val="00A16713"/>
    <w:rsid w:val="00A216A9"/>
    <w:rsid w:val="00AA6634"/>
    <w:rsid w:val="00AA6C71"/>
    <w:rsid w:val="00AC21E0"/>
    <w:rsid w:val="00AC5577"/>
    <w:rsid w:val="00AF41F6"/>
    <w:rsid w:val="00B00FC5"/>
    <w:rsid w:val="00B15998"/>
    <w:rsid w:val="00B37116"/>
    <w:rsid w:val="00B41DB3"/>
    <w:rsid w:val="00B75E2A"/>
    <w:rsid w:val="00B845A3"/>
    <w:rsid w:val="00B936A8"/>
    <w:rsid w:val="00BE61C0"/>
    <w:rsid w:val="00BF79A8"/>
    <w:rsid w:val="00C31FB0"/>
    <w:rsid w:val="00C8534A"/>
    <w:rsid w:val="00C93398"/>
    <w:rsid w:val="00C93DAC"/>
    <w:rsid w:val="00CA072E"/>
    <w:rsid w:val="00CA39A1"/>
    <w:rsid w:val="00CB29C0"/>
    <w:rsid w:val="00CD3CCC"/>
    <w:rsid w:val="00CE64C7"/>
    <w:rsid w:val="00CF2AE7"/>
    <w:rsid w:val="00CF6A37"/>
    <w:rsid w:val="00D03775"/>
    <w:rsid w:val="00D04A3D"/>
    <w:rsid w:val="00D07E26"/>
    <w:rsid w:val="00D3523A"/>
    <w:rsid w:val="00D46206"/>
    <w:rsid w:val="00D66886"/>
    <w:rsid w:val="00D9491C"/>
    <w:rsid w:val="00DE2955"/>
    <w:rsid w:val="00E10C5B"/>
    <w:rsid w:val="00E42D1D"/>
    <w:rsid w:val="00E65B8C"/>
    <w:rsid w:val="00E66795"/>
    <w:rsid w:val="00E71591"/>
    <w:rsid w:val="00E96228"/>
    <w:rsid w:val="00EA7518"/>
    <w:rsid w:val="00EC4385"/>
    <w:rsid w:val="00ED7E80"/>
    <w:rsid w:val="00EE3AC9"/>
    <w:rsid w:val="00EE54E0"/>
    <w:rsid w:val="00EF7CFA"/>
    <w:rsid w:val="00F102E6"/>
    <w:rsid w:val="00F151E7"/>
    <w:rsid w:val="00F24C7F"/>
    <w:rsid w:val="00F551FB"/>
    <w:rsid w:val="00F57F67"/>
    <w:rsid w:val="00F7478F"/>
    <w:rsid w:val="00F75BD5"/>
    <w:rsid w:val="00FB4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084AC"/>
  <w15:docId w15:val="{F0BEC67E-5411-444B-BA55-17B1A77B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Frutiger-Roman" w:eastAsia="Frutiger-Roman" w:hAnsi="Frutiger-Roman" w:cs="Frutiger-Roman"/>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uiPriority w:val="99"/>
    <w:unhideWhenUsed/>
    <w:rsid w:val="00F102E6"/>
    <w:rPr>
      <w:color w:val="0000FF"/>
      <w:u w:val="single"/>
    </w:rPr>
  </w:style>
  <w:style w:type="character" w:customStyle="1" w:styleId="UnresolvedMention1">
    <w:name w:val="Unresolved Mention1"/>
    <w:uiPriority w:val="99"/>
    <w:semiHidden/>
    <w:unhideWhenUsed/>
    <w:rsid w:val="00F102E6"/>
    <w:rPr>
      <w:color w:val="605E5C"/>
      <w:shd w:val="clear" w:color="auto" w:fill="E1DFDD"/>
    </w:rPr>
  </w:style>
  <w:style w:type="paragraph" w:styleId="Header">
    <w:name w:val="header"/>
    <w:basedOn w:val="Normal"/>
    <w:link w:val="HeaderChar"/>
    <w:uiPriority w:val="99"/>
    <w:unhideWhenUsed/>
    <w:rsid w:val="006653C5"/>
    <w:pPr>
      <w:tabs>
        <w:tab w:val="center" w:pos="4680"/>
        <w:tab w:val="right" w:pos="9360"/>
      </w:tabs>
    </w:pPr>
  </w:style>
  <w:style w:type="character" w:customStyle="1" w:styleId="HeaderChar">
    <w:name w:val="Header Char"/>
    <w:link w:val="Header"/>
    <w:uiPriority w:val="99"/>
    <w:rsid w:val="006653C5"/>
    <w:rPr>
      <w:rFonts w:ascii="Frutiger-Roman" w:eastAsia="Frutiger-Roman" w:hAnsi="Frutiger-Roman" w:cs="Frutiger-Roman"/>
      <w:lang w:val="en-GB" w:eastAsia="en-GB" w:bidi="en-GB"/>
    </w:rPr>
  </w:style>
  <w:style w:type="paragraph" w:styleId="Footer">
    <w:name w:val="footer"/>
    <w:basedOn w:val="Normal"/>
    <w:link w:val="FooterChar"/>
    <w:uiPriority w:val="99"/>
    <w:unhideWhenUsed/>
    <w:rsid w:val="006653C5"/>
    <w:pPr>
      <w:tabs>
        <w:tab w:val="center" w:pos="4680"/>
        <w:tab w:val="right" w:pos="9360"/>
      </w:tabs>
    </w:pPr>
  </w:style>
  <w:style w:type="character" w:customStyle="1" w:styleId="FooterChar">
    <w:name w:val="Footer Char"/>
    <w:link w:val="Footer"/>
    <w:uiPriority w:val="99"/>
    <w:rsid w:val="006653C5"/>
    <w:rPr>
      <w:rFonts w:ascii="Frutiger-Roman" w:eastAsia="Frutiger-Roman" w:hAnsi="Frutiger-Roman" w:cs="Frutiger-Roman"/>
      <w:lang w:val="en-GB" w:eastAsia="en-GB" w:bidi="en-GB"/>
    </w:rPr>
  </w:style>
  <w:style w:type="character" w:styleId="UnresolvedMention">
    <w:name w:val="Unresolved Mention"/>
    <w:basedOn w:val="DefaultParagraphFont"/>
    <w:uiPriority w:val="99"/>
    <w:semiHidden/>
    <w:unhideWhenUsed/>
    <w:rsid w:val="0021288B"/>
    <w:rPr>
      <w:color w:val="605E5C"/>
      <w:shd w:val="clear" w:color="auto" w:fill="E1DFDD"/>
    </w:rPr>
  </w:style>
  <w:style w:type="paragraph" w:styleId="Revision">
    <w:name w:val="Revision"/>
    <w:hidden/>
    <w:uiPriority w:val="99"/>
    <w:semiHidden/>
    <w:rsid w:val="00153C28"/>
    <w:rPr>
      <w:rFonts w:ascii="Frutiger-Roman" w:eastAsia="Frutiger-Roman" w:hAnsi="Frutiger-Roman" w:cs="Frutiger-Roman"/>
      <w:sz w:val="22"/>
      <w:szCs w:val="22"/>
      <w:lang w:bidi="en-GB"/>
    </w:rPr>
  </w:style>
  <w:style w:type="paragraph" w:styleId="IntenseQuote">
    <w:name w:val="Intense Quote"/>
    <w:basedOn w:val="Normal"/>
    <w:next w:val="Normal"/>
    <w:link w:val="IntenseQuoteChar"/>
    <w:uiPriority w:val="30"/>
    <w:qFormat/>
    <w:rsid w:val="005579E7"/>
    <w:pPr>
      <w:pBdr>
        <w:top w:val="single" w:sz="4" w:space="10" w:color="E3007D" w:themeColor="accent1"/>
        <w:bottom w:val="single" w:sz="4" w:space="10" w:color="E3007D" w:themeColor="accent1"/>
      </w:pBdr>
      <w:spacing w:before="360" w:after="360"/>
      <w:ind w:left="864" w:right="864"/>
      <w:jc w:val="center"/>
    </w:pPr>
    <w:rPr>
      <w:iCs/>
      <w:color w:val="E3007D" w:themeColor="accent1"/>
    </w:rPr>
  </w:style>
  <w:style w:type="character" w:customStyle="1" w:styleId="IntenseQuoteChar">
    <w:name w:val="Intense Quote Char"/>
    <w:basedOn w:val="DefaultParagraphFont"/>
    <w:link w:val="IntenseQuote"/>
    <w:uiPriority w:val="30"/>
    <w:rsid w:val="005579E7"/>
    <w:rPr>
      <w:rFonts w:ascii="Frutiger-Roman" w:eastAsia="Frutiger-Roman" w:hAnsi="Frutiger-Roman" w:cs="Frutiger-Roman"/>
      <w:iCs/>
      <w:color w:val="E3007D" w:themeColor="accent1"/>
      <w:sz w:val="22"/>
      <w:szCs w:val="22"/>
      <w:lang w:bidi="en-GB"/>
    </w:rPr>
  </w:style>
  <w:style w:type="table" w:styleId="TableGrid">
    <w:name w:val="Table Grid"/>
    <w:basedOn w:val="TableNormal"/>
    <w:uiPriority w:val="39"/>
    <w:rsid w:val="00AC5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B4059"/>
    <w:rPr>
      <w:color w:val="7D10B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404439">
      <w:bodyDiv w:val="1"/>
      <w:marLeft w:val="0"/>
      <w:marRight w:val="0"/>
      <w:marTop w:val="0"/>
      <w:marBottom w:val="0"/>
      <w:divBdr>
        <w:top w:val="none" w:sz="0" w:space="0" w:color="auto"/>
        <w:left w:val="none" w:sz="0" w:space="0" w:color="auto"/>
        <w:bottom w:val="none" w:sz="0" w:space="0" w:color="auto"/>
        <w:right w:val="none" w:sz="0" w:space="0" w:color="auto"/>
      </w:divBdr>
    </w:div>
    <w:div w:id="1869560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eur02.safelinks.protection.outlook.com/?url=https%3A%2F%2Fdaphnejackson.org%2Fprivacy-notice%2F&amp;data=02%7C01%7Ca.clempson%40surrey.ac.uk%7C3f36671b5a854643c6f408d7741ed919%7C6b902693107440aa9e21d89446a2ebb5%7C0%7C0%7C637105548143866396&amp;sdata=fWc7nuf8mF3rJy3lLhN12uI9mfljEvTqM4CJjhx9Uvk%3D&amp;reserve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1768\OneDrive%20-%20University%20of%20Surrey\NEW%20WEBSITE\Signature%20draft%20docs%20etc\Forms_And_PublicFacing_Template.dotx" TargetMode="External"/></Relationships>
</file>

<file path=word/theme/theme1.xml><?xml version="1.0" encoding="utf-8"?>
<a:theme xmlns:a="http://schemas.openxmlformats.org/drawingml/2006/main" name="DJT_Microsoft_Theme">
  <a:themeElements>
    <a:clrScheme name="Daphne Jackson Trust">
      <a:dk1>
        <a:srgbClr val="232C63"/>
      </a:dk1>
      <a:lt1>
        <a:srgbClr val="FFFFFF"/>
      </a:lt1>
      <a:dk2>
        <a:srgbClr val="000000"/>
      </a:dk2>
      <a:lt2>
        <a:srgbClr val="D7DB00"/>
      </a:lt2>
      <a:accent1>
        <a:srgbClr val="E3007D"/>
      </a:accent1>
      <a:accent2>
        <a:srgbClr val="6B7FE3"/>
      </a:accent2>
      <a:accent3>
        <a:srgbClr val="7D10B0"/>
      </a:accent3>
      <a:accent4>
        <a:srgbClr val="0480A1"/>
      </a:accent4>
      <a:accent5>
        <a:srgbClr val="FF6E53"/>
      </a:accent5>
      <a:accent6>
        <a:srgbClr val="4EA72E"/>
      </a:accent6>
      <a:hlink>
        <a:srgbClr val="444BED"/>
      </a:hlink>
      <a:folHlink>
        <a:srgbClr val="7D10B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DJT_Microsoft_Theme" id="{BC285FDF-F358-A24B-BA6A-FBAFA68CFC82}" vid="{F7C68116-1314-354D-AFC0-1D2407F561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0B185-5F53-4E57-8312-DD069009E828}">
  <ds:schemaRefs>
    <ds:schemaRef ds:uri="http://schemas.openxmlformats.org/officeDocument/2006/bibliography"/>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Forms_And_PublicFacing_Template</Template>
  <TotalTime>3</TotalTime>
  <Pages>5</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Elaine (Physics)</dc:creator>
  <cp:keywords/>
  <cp:lastModifiedBy>Hunt, Elaine (Maths &amp; Physics)</cp:lastModifiedBy>
  <cp:revision>3</cp:revision>
  <dcterms:created xsi:type="dcterms:W3CDTF">2026-08-05T15:18:00Z</dcterms:created>
  <dcterms:modified xsi:type="dcterms:W3CDTF">2026-08-05T15:28:00Z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2020-03-13T00:00:00Z</vt:filetime>
  </property>
  <property fmtid="{D5CDD505-2E9C-101B-9397-08002B2CF9AE}" pid="3" name="Creator">
    <vt:lpwstr>Adobe InDesign 15.0 (Macintosh)</vt:lpwstr>
  </property>
  <property fmtid="{D5CDD505-2E9C-101B-9397-08002B2CF9AE}" pid="4" name="LastSaved">
    <vt:filetime>2020-03-13T00:00:00Z</vt:filetime>
  </property>
</Properties>
</file>